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42" w:rsidRDefault="00157F42" w:rsidP="006915E3">
      <w:pPr>
        <w:ind w:left="-142"/>
        <w:rPr>
          <w:b/>
          <w:sz w:val="32"/>
          <w:u w:val="single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8" type="#_x0000_t75" alt="Fotolia_8177482_M.JPG" style="position:absolute;left:0;text-align:left;margin-left:19.95pt;margin-top:-2.15pt;width:511.5pt;height:363.75pt;z-index:251663360;visibility:visible">
            <v:imagedata r:id="rId7" o:title="" croptop="4236f" cropbottom="330f" cropleft="2868f" cropright="5145f"/>
            <w10:wrap type="square"/>
          </v:shape>
        </w:pict>
      </w:r>
    </w:p>
    <w:p w:rsidR="00157F42" w:rsidRPr="002B3B15" w:rsidRDefault="00157F42" w:rsidP="00CD4317">
      <w:pPr>
        <w:tabs>
          <w:tab w:val="left" w:pos="426"/>
        </w:tabs>
        <w:ind w:left="142" w:right="282"/>
        <w:rPr>
          <w:b/>
          <w:sz w:val="20"/>
        </w:rPr>
      </w:pPr>
      <w:r w:rsidRPr="00912AC7">
        <w:rPr>
          <w:noProof/>
          <w:lang w:val="en-US"/>
        </w:rPr>
        <w:pict>
          <v:shape id="Picture 1" o:spid="_x0000_i1027" type="#_x0000_t75" style="width:217.5pt;height:36pt;visibility:visible">
            <v:imagedata r:id="rId8" o:title=""/>
          </v:shape>
        </w:pict>
      </w:r>
    </w:p>
    <w:p w:rsidR="00157F42" w:rsidRDefault="00157F42" w:rsidP="002B3B15">
      <w:pPr>
        <w:ind w:left="142" w:right="282"/>
        <w:rPr>
          <w:b/>
          <w:szCs w:val="22"/>
        </w:rPr>
      </w:pPr>
    </w:p>
    <w:p w:rsidR="00157F42" w:rsidRPr="002B3B15" w:rsidRDefault="00157F42" w:rsidP="002B3B15">
      <w:pPr>
        <w:ind w:left="142" w:right="282"/>
        <w:rPr>
          <w:b/>
          <w:szCs w:val="22"/>
        </w:rPr>
      </w:pPr>
    </w:p>
    <w:p w:rsidR="00157F42" w:rsidRPr="00644F54" w:rsidRDefault="00157F42" w:rsidP="002B3B15">
      <w:pPr>
        <w:tabs>
          <w:tab w:val="left" w:pos="10773"/>
        </w:tabs>
        <w:ind w:left="426" w:right="282"/>
        <w:rPr>
          <w:b/>
          <w:sz w:val="40"/>
          <w:szCs w:val="40"/>
        </w:rPr>
      </w:pPr>
      <w:r w:rsidRPr="00644F54">
        <w:rPr>
          <w:b/>
          <w:sz w:val="40"/>
          <w:szCs w:val="40"/>
        </w:rPr>
        <w:t xml:space="preserve">Centre Approval </w:t>
      </w:r>
      <w:r>
        <w:rPr>
          <w:b/>
          <w:sz w:val="40"/>
          <w:szCs w:val="40"/>
        </w:rPr>
        <w:t>Application (International</w:t>
      </w:r>
      <w:r w:rsidRPr="00644F54">
        <w:rPr>
          <w:b/>
          <w:sz w:val="40"/>
          <w:szCs w:val="40"/>
        </w:rPr>
        <w:t>)</w:t>
      </w:r>
    </w:p>
    <w:p w:rsidR="00157F42" w:rsidRPr="00B04E67" w:rsidRDefault="00157F42" w:rsidP="002B3B15">
      <w:pPr>
        <w:tabs>
          <w:tab w:val="left" w:pos="10773"/>
        </w:tabs>
        <w:ind w:left="426" w:right="282"/>
        <w:rPr>
          <w:b/>
          <w:szCs w:val="22"/>
        </w:rPr>
      </w:pP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9.1pt;margin-top:10.75pt;width:513.9pt;height:0;z-index:251652096" o:connectortype="straight" strokecolor="#88c8ef"/>
        </w:pict>
      </w:r>
    </w:p>
    <w:p w:rsidR="00157F42" w:rsidRPr="00D424FE" w:rsidRDefault="00157F42" w:rsidP="002B3B15">
      <w:pPr>
        <w:tabs>
          <w:tab w:val="left" w:pos="10773"/>
        </w:tabs>
        <w:ind w:left="426" w:right="282"/>
        <w:jc w:val="both"/>
        <w:rPr>
          <w:b/>
          <w:sz w:val="16"/>
          <w:szCs w:val="16"/>
        </w:rPr>
      </w:pPr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b/>
          <w:szCs w:val="22"/>
        </w:rPr>
      </w:pPr>
      <w:r w:rsidRPr="00957118">
        <w:rPr>
          <w:b/>
          <w:szCs w:val="22"/>
        </w:rPr>
        <w:t xml:space="preserve">This application form is for use by centres seeking approval to deliver </w:t>
      </w:r>
      <w:r>
        <w:rPr>
          <w:b/>
          <w:szCs w:val="22"/>
        </w:rPr>
        <w:t>LCCI IQ</w:t>
      </w:r>
      <w:r w:rsidRPr="00957118">
        <w:rPr>
          <w:b/>
          <w:szCs w:val="22"/>
        </w:rPr>
        <w:t xml:space="preserve"> </w:t>
      </w:r>
      <w:r>
        <w:rPr>
          <w:b/>
          <w:szCs w:val="22"/>
        </w:rPr>
        <w:t xml:space="preserve">International and/or Pearson JETSET </w:t>
      </w:r>
      <w:r w:rsidRPr="00957118">
        <w:rPr>
          <w:b/>
          <w:szCs w:val="22"/>
        </w:rPr>
        <w:t>Qualifications</w:t>
      </w:r>
      <w:r>
        <w:rPr>
          <w:b/>
          <w:szCs w:val="22"/>
        </w:rPr>
        <w:t xml:space="preserve"> only and</w:t>
      </w:r>
      <w:r w:rsidRPr="00957118">
        <w:rPr>
          <w:b/>
          <w:szCs w:val="22"/>
        </w:rPr>
        <w:t xml:space="preserve"> are not already delivering </w:t>
      </w:r>
      <w:r>
        <w:rPr>
          <w:b/>
          <w:szCs w:val="22"/>
        </w:rPr>
        <w:t>these</w:t>
      </w:r>
      <w:r w:rsidRPr="00957118">
        <w:rPr>
          <w:b/>
          <w:szCs w:val="22"/>
        </w:rPr>
        <w:t xml:space="preserve"> qualifications.</w:t>
      </w:r>
      <w:r>
        <w:rPr>
          <w:b/>
          <w:szCs w:val="22"/>
        </w:rPr>
        <w:t xml:space="preserve">  </w:t>
      </w:r>
      <w:r w:rsidRPr="00C67DEB">
        <w:rPr>
          <w:b/>
          <w:szCs w:val="22"/>
          <w:u w:val="single"/>
        </w:rPr>
        <w:t>Please do not use this form to apply for UK Accredited Qualifications including CertTEFL</w:t>
      </w:r>
      <w:r>
        <w:rPr>
          <w:b/>
          <w:szCs w:val="22"/>
        </w:rPr>
        <w:t>.</w:t>
      </w:r>
      <w:r w:rsidRPr="00957118">
        <w:rPr>
          <w:b/>
          <w:szCs w:val="22"/>
        </w:rPr>
        <w:tab/>
      </w:r>
    </w:p>
    <w:p w:rsidR="00157F42" w:rsidRPr="00D424FE" w:rsidRDefault="00157F42" w:rsidP="002B3B15">
      <w:pPr>
        <w:tabs>
          <w:tab w:val="left" w:pos="10773"/>
        </w:tabs>
        <w:ind w:left="426" w:right="282"/>
        <w:jc w:val="both"/>
        <w:rPr>
          <w:sz w:val="16"/>
          <w:szCs w:val="16"/>
        </w:rPr>
      </w:pPr>
    </w:p>
    <w:p w:rsidR="00157F42" w:rsidRPr="00957118" w:rsidRDefault="00157F42" w:rsidP="00CD4317">
      <w:pPr>
        <w:tabs>
          <w:tab w:val="left" w:pos="10773"/>
        </w:tabs>
        <w:ind w:left="426" w:right="282"/>
        <w:rPr>
          <w:szCs w:val="22"/>
        </w:rPr>
      </w:pPr>
      <w:r w:rsidRPr="00957118">
        <w:rPr>
          <w:szCs w:val="22"/>
        </w:rPr>
        <w:t xml:space="preserve">Please complete all sections of the form in </w:t>
      </w:r>
      <w:r>
        <w:rPr>
          <w:szCs w:val="22"/>
        </w:rPr>
        <w:t xml:space="preserve">BLOCK CAPITALS </w:t>
      </w:r>
      <w:r w:rsidRPr="00957118">
        <w:rPr>
          <w:szCs w:val="22"/>
        </w:rPr>
        <w:t xml:space="preserve">and return to the address below or by email to </w:t>
      </w:r>
      <w:hyperlink r:id="rId9" w:history="1">
        <w:r w:rsidRPr="000B0299">
          <w:rPr>
            <w:rStyle w:val="Hyperlink"/>
            <w:szCs w:val="22"/>
          </w:rPr>
          <w:t>internationalenquiries@pearson.com</w:t>
        </w:r>
      </w:hyperlink>
      <w:r>
        <w:rPr>
          <w:szCs w:val="22"/>
        </w:rPr>
        <w:t xml:space="preserve">: </w:t>
      </w:r>
    </w:p>
    <w:p w:rsidR="00157F42" w:rsidRPr="002B3B15" w:rsidRDefault="00157F42" w:rsidP="002B3B15">
      <w:pPr>
        <w:tabs>
          <w:tab w:val="left" w:pos="10773"/>
        </w:tabs>
        <w:ind w:left="426" w:right="282"/>
        <w:jc w:val="both"/>
        <w:rPr>
          <w:sz w:val="20"/>
        </w:rPr>
      </w:pPr>
    </w:p>
    <w:p w:rsidR="00157F42" w:rsidRPr="00957118" w:rsidRDefault="00157F42" w:rsidP="00CD4317">
      <w:pPr>
        <w:tabs>
          <w:tab w:val="left" w:pos="7695"/>
          <w:tab w:val="left" w:pos="10490"/>
        </w:tabs>
        <w:ind w:left="426" w:right="282"/>
        <w:jc w:val="both"/>
        <w:rPr>
          <w:szCs w:val="22"/>
        </w:rPr>
      </w:pPr>
      <w:r>
        <w:rPr>
          <w:szCs w:val="22"/>
        </w:rPr>
        <w:t>International Enquiries</w:t>
      </w:r>
      <w:r>
        <w:rPr>
          <w:szCs w:val="22"/>
        </w:rPr>
        <w:tab/>
      </w:r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szCs w:val="22"/>
        </w:rPr>
      </w:pPr>
      <w:r>
        <w:rPr>
          <w:szCs w:val="22"/>
        </w:rPr>
        <w:t>Pearson Plc</w:t>
      </w:r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szCs w:val="22"/>
        </w:rPr>
      </w:pPr>
      <w:r w:rsidRPr="00957118">
        <w:rPr>
          <w:szCs w:val="22"/>
        </w:rPr>
        <w:t>International House</w:t>
      </w:r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szCs w:val="22"/>
        </w:rPr>
      </w:pPr>
      <w:r w:rsidRPr="00957118">
        <w:rPr>
          <w:szCs w:val="22"/>
        </w:rPr>
        <w:t>Siskin Parkway East</w:t>
      </w:r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szCs w:val="22"/>
        </w:rPr>
      </w:pPr>
      <w:smartTag w:uri="urn:schemas-microsoft-com:office:smarttags" w:element="PlaceName">
        <w:smartTag w:uri="urn:schemas-microsoft-com:office:smarttags" w:element="place">
          <w:r w:rsidRPr="00957118">
            <w:rPr>
              <w:szCs w:val="22"/>
            </w:rPr>
            <w:t>Middlemarch</w:t>
          </w:r>
        </w:smartTag>
        <w:r w:rsidRPr="00957118">
          <w:rPr>
            <w:szCs w:val="22"/>
          </w:rPr>
          <w:t xml:space="preserve"> </w:t>
        </w:r>
        <w:smartTag w:uri="urn:schemas-microsoft-com:office:smarttags" w:element="City">
          <w:r w:rsidRPr="00957118">
            <w:rPr>
              <w:szCs w:val="22"/>
            </w:rPr>
            <w:t>Business</w:t>
          </w:r>
        </w:smartTag>
        <w:r w:rsidRPr="00957118">
          <w:rPr>
            <w:szCs w:val="22"/>
          </w:rPr>
          <w:t xml:space="preserve"> </w:t>
        </w:r>
        <w:smartTag w:uri="urn:schemas-microsoft-com:office:smarttags" w:element="City">
          <w:r w:rsidRPr="00957118">
            <w:rPr>
              <w:szCs w:val="22"/>
            </w:rPr>
            <w:t>Park</w:t>
          </w:r>
        </w:smartTag>
      </w:smartTag>
    </w:p>
    <w:p w:rsidR="00157F42" w:rsidRPr="00957118" w:rsidRDefault="00157F42" w:rsidP="002B3B15">
      <w:pPr>
        <w:tabs>
          <w:tab w:val="left" w:pos="10773"/>
        </w:tabs>
        <w:ind w:left="426" w:right="282"/>
        <w:jc w:val="both"/>
        <w:rPr>
          <w:szCs w:val="22"/>
        </w:rPr>
      </w:pPr>
      <w:smartTag w:uri="urn:schemas-microsoft-com:office:smarttags" w:element="City">
        <w:r w:rsidRPr="00957118">
          <w:rPr>
            <w:szCs w:val="22"/>
          </w:rPr>
          <w:t>Coventry</w:t>
        </w:r>
      </w:smartTag>
    </w:p>
    <w:p w:rsidR="00157F42" w:rsidRPr="00957118" w:rsidRDefault="00157F42" w:rsidP="00CD4317">
      <w:pPr>
        <w:tabs>
          <w:tab w:val="left" w:pos="10773"/>
        </w:tabs>
        <w:ind w:left="426" w:right="282"/>
        <w:jc w:val="both"/>
        <w:rPr>
          <w:szCs w:val="22"/>
        </w:rPr>
      </w:pPr>
      <w:r w:rsidRPr="00957118">
        <w:rPr>
          <w:szCs w:val="22"/>
        </w:rPr>
        <w:t>CV3 4PE</w:t>
      </w:r>
    </w:p>
    <w:p w:rsidR="00157F42" w:rsidRDefault="00157F42" w:rsidP="002B3B15">
      <w:pPr>
        <w:tabs>
          <w:tab w:val="left" w:pos="10773"/>
        </w:tabs>
        <w:ind w:left="426" w:right="282"/>
        <w:jc w:val="both"/>
        <w:rPr>
          <w:sz w:val="16"/>
          <w:szCs w:val="16"/>
        </w:rPr>
      </w:pPr>
    </w:p>
    <w:p w:rsidR="00157F42" w:rsidRDefault="00157F42" w:rsidP="00BD165B">
      <w:pPr>
        <w:tabs>
          <w:tab w:val="left" w:pos="10773"/>
        </w:tabs>
        <w:ind w:left="426" w:right="282"/>
        <w:rPr>
          <w:rFonts w:cs="Arial"/>
          <w:b/>
          <w:color w:val="88C8EF"/>
          <w:sz w:val="24"/>
          <w:szCs w:val="24"/>
        </w:rPr>
        <w:sectPr w:rsidR="00157F42" w:rsidSect="002B3B15"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568" w:right="567" w:bottom="993" w:left="426" w:header="737" w:footer="629" w:gutter="0"/>
          <w:cols w:space="720"/>
          <w:titlePg/>
          <w:docGrid w:linePitch="299"/>
        </w:sect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1.15pt;margin-top:60.6pt;width:303.85pt;height:79.45pt;z-index:251660288" filled="f" fillcolor="#4bacc6" stroked="f" strokecolor="#f2f2f2" strokeweight="3pt">
            <v:shadow on="t" type="perspective" color="#205867" opacity=".5" offset="1pt" offset2="-1pt"/>
            <v:textbox>
              <w:txbxContent>
                <w:tbl>
                  <w:tblPr>
                    <w:tblW w:w="6004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0A0"/>
                  </w:tblPr>
                  <w:tblGrid>
                    <w:gridCol w:w="1668"/>
                    <w:gridCol w:w="971"/>
                    <w:gridCol w:w="276"/>
                    <w:gridCol w:w="1545"/>
                    <w:gridCol w:w="122"/>
                    <w:gridCol w:w="1247"/>
                    <w:gridCol w:w="175"/>
                  </w:tblGrid>
                  <w:tr w:rsidR="00157F42" w:rsidTr="00FD4B90">
                    <w:trPr>
                      <w:trHeight w:val="85"/>
                    </w:trPr>
                    <w:tc>
                      <w:tcPr>
                        <w:tcW w:w="2639" w:type="dxa"/>
                        <w:gridSpan w:val="2"/>
                      </w:tcPr>
                      <w:p w:rsidR="00157F42" w:rsidRPr="00FD4B90" w:rsidRDefault="00157F42" w:rsidP="00826711">
                        <w:pPr>
                          <w:rPr>
                            <w:b/>
                            <w:color w:val="89C8EF"/>
                            <w:sz w:val="20"/>
                          </w:rPr>
                        </w:pPr>
                        <w:r>
                          <w:rPr>
                            <w:b/>
                            <w:color w:val="89C8EF"/>
                            <w:sz w:val="20"/>
                          </w:rPr>
                          <w:t>Pearson</w:t>
                        </w:r>
                        <w:r w:rsidRPr="00FD4B90">
                          <w:rPr>
                            <w:b/>
                            <w:color w:val="89C8EF"/>
                            <w:sz w:val="20"/>
                          </w:rPr>
                          <w:t xml:space="preserve"> Use Only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</w:tcPr>
                      <w:p w:rsidR="00157F42" w:rsidRDefault="00157F42" w:rsidP="00F56879"/>
                    </w:tc>
                    <w:tc>
                      <w:tcPr>
                        <w:tcW w:w="1544" w:type="dxa"/>
                        <w:gridSpan w:val="3"/>
                        <w:vAlign w:val="center"/>
                      </w:tcPr>
                      <w:p w:rsidR="00157F42" w:rsidRDefault="00157F42" w:rsidP="00F56879"/>
                    </w:tc>
                  </w:tr>
                  <w:tr w:rsidR="00157F42" w:rsidTr="00FD4B90">
                    <w:trPr>
                      <w:gridAfter w:val="1"/>
                      <w:wAfter w:w="175" w:type="dxa"/>
                      <w:trHeight w:val="283"/>
                    </w:trPr>
                    <w:tc>
                      <w:tcPr>
                        <w:tcW w:w="1668" w:type="dxa"/>
                        <w:shd w:val="clear" w:color="auto" w:fill="89C8EF"/>
                        <w:vAlign w:val="center"/>
                      </w:tcPr>
                      <w:p w:rsidR="00157F42" w:rsidRPr="00FD4B90" w:rsidRDefault="00157F42" w:rsidP="00F56879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Date received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shd w:val="clear" w:color="auto" w:fill="D3EBF9"/>
                        <w:vAlign w:val="center"/>
                      </w:tcPr>
                      <w:p w:rsidR="00157F42" w:rsidRDefault="00157F42" w:rsidP="00F56879"/>
                    </w:tc>
                    <w:tc>
                      <w:tcPr>
                        <w:tcW w:w="1667" w:type="dxa"/>
                        <w:gridSpan w:val="2"/>
                        <w:shd w:val="clear" w:color="auto" w:fill="89C8EF"/>
                        <w:vAlign w:val="center"/>
                      </w:tcPr>
                      <w:p w:rsidR="00157F42" w:rsidRPr="00FD4B90" w:rsidRDefault="00157F42" w:rsidP="002E403C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Approved by</w:t>
                        </w:r>
                      </w:p>
                    </w:tc>
                    <w:tc>
                      <w:tcPr>
                        <w:tcW w:w="1247" w:type="dxa"/>
                        <w:shd w:val="clear" w:color="auto" w:fill="D3EBF9"/>
                      </w:tcPr>
                      <w:p w:rsidR="00157F42" w:rsidRDefault="00157F42" w:rsidP="00F56879"/>
                    </w:tc>
                  </w:tr>
                  <w:tr w:rsidR="00157F42" w:rsidTr="00FD4B90">
                    <w:trPr>
                      <w:gridAfter w:val="1"/>
                      <w:wAfter w:w="175" w:type="dxa"/>
                      <w:trHeight w:val="283"/>
                    </w:trPr>
                    <w:tc>
                      <w:tcPr>
                        <w:tcW w:w="1668" w:type="dxa"/>
                        <w:shd w:val="clear" w:color="auto" w:fill="89C8EF"/>
                        <w:vAlign w:val="center"/>
                      </w:tcPr>
                      <w:p w:rsidR="00157F42" w:rsidRPr="00FD4B90" w:rsidRDefault="00157F42" w:rsidP="00F56879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Date approved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shd w:val="clear" w:color="auto" w:fill="D3EBF9"/>
                        <w:vAlign w:val="center"/>
                      </w:tcPr>
                      <w:p w:rsidR="00157F42" w:rsidRDefault="00157F42" w:rsidP="00F56879"/>
                    </w:tc>
                    <w:tc>
                      <w:tcPr>
                        <w:tcW w:w="1667" w:type="dxa"/>
                        <w:gridSpan w:val="2"/>
                        <w:shd w:val="clear" w:color="auto" w:fill="89C8EF"/>
                        <w:vAlign w:val="center"/>
                      </w:tcPr>
                      <w:p w:rsidR="00157F42" w:rsidRPr="00FD4B90" w:rsidRDefault="00157F42" w:rsidP="002E403C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Processed by</w:t>
                        </w:r>
                      </w:p>
                    </w:tc>
                    <w:tc>
                      <w:tcPr>
                        <w:tcW w:w="1247" w:type="dxa"/>
                        <w:shd w:val="clear" w:color="auto" w:fill="D3EBF9"/>
                      </w:tcPr>
                      <w:p w:rsidR="00157F42" w:rsidRDefault="00157F42" w:rsidP="00F56879"/>
                    </w:tc>
                  </w:tr>
                  <w:tr w:rsidR="00157F42" w:rsidTr="00FD4B90">
                    <w:trPr>
                      <w:gridAfter w:val="1"/>
                      <w:wAfter w:w="175" w:type="dxa"/>
                      <w:trHeight w:val="283"/>
                    </w:trPr>
                    <w:tc>
                      <w:tcPr>
                        <w:tcW w:w="1668" w:type="dxa"/>
                        <w:shd w:val="clear" w:color="auto" w:fill="89C8EF"/>
                        <w:vAlign w:val="center"/>
                      </w:tcPr>
                      <w:p w:rsidR="00157F42" w:rsidRPr="00FD4B90" w:rsidRDefault="00157F42" w:rsidP="00F56879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Date completed</w:t>
                        </w:r>
                      </w:p>
                    </w:tc>
                    <w:tc>
                      <w:tcPr>
                        <w:tcW w:w="1247" w:type="dxa"/>
                        <w:gridSpan w:val="2"/>
                        <w:shd w:val="clear" w:color="auto" w:fill="D3EBF9"/>
                        <w:vAlign w:val="center"/>
                      </w:tcPr>
                      <w:p w:rsidR="00157F42" w:rsidRDefault="00157F42" w:rsidP="00F56879"/>
                    </w:tc>
                    <w:tc>
                      <w:tcPr>
                        <w:tcW w:w="1667" w:type="dxa"/>
                        <w:gridSpan w:val="2"/>
                        <w:shd w:val="clear" w:color="auto" w:fill="89C8EF"/>
                        <w:vAlign w:val="center"/>
                      </w:tcPr>
                      <w:p w:rsidR="00157F42" w:rsidRPr="00FD4B90" w:rsidRDefault="00157F42" w:rsidP="002E403C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>Centre code</w:t>
                        </w:r>
                      </w:p>
                    </w:tc>
                    <w:tc>
                      <w:tcPr>
                        <w:tcW w:w="1247" w:type="dxa"/>
                        <w:shd w:val="clear" w:color="auto" w:fill="D3EBF9"/>
                      </w:tcPr>
                      <w:p w:rsidR="00157F42" w:rsidRDefault="00157F42" w:rsidP="00F56879"/>
                    </w:tc>
                  </w:tr>
                  <w:tr w:rsidR="00157F42" w:rsidTr="00FD4B90">
                    <w:trPr>
                      <w:gridAfter w:val="1"/>
                      <w:wAfter w:w="175" w:type="dxa"/>
                      <w:trHeight w:val="283"/>
                    </w:trPr>
                    <w:tc>
                      <w:tcPr>
                        <w:tcW w:w="1668" w:type="dxa"/>
                        <w:shd w:val="clear" w:color="auto" w:fill="89C8EF"/>
                        <w:vAlign w:val="center"/>
                      </w:tcPr>
                      <w:p w:rsidR="00157F42" w:rsidRPr="00FD4B90" w:rsidRDefault="00157F42" w:rsidP="00F56879">
                        <w:pPr>
                          <w:rPr>
                            <w:color w:val="FFFFFF"/>
                            <w:sz w:val="16"/>
                            <w:szCs w:val="16"/>
                          </w:rPr>
                        </w:pPr>
                        <w:r w:rsidRPr="00FD4B90">
                          <w:rPr>
                            <w:color w:val="FFFFFF"/>
                            <w:sz w:val="18"/>
                            <w:szCs w:val="18"/>
                          </w:rPr>
                          <w:t xml:space="preserve">Declined </w:t>
                        </w:r>
                        <w:r w:rsidRPr="00FD4B90">
                          <w:rPr>
                            <w:color w:val="FFFFFF"/>
                            <w:sz w:val="16"/>
                            <w:szCs w:val="16"/>
                          </w:rPr>
                          <w:t>(Reason)</w:t>
                        </w:r>
                      </w:p>
                      <w:p w:rsidR="00157F42" w:rsidRPr="00FD4B90" w:rsidRDefault="00157F42" w:rsidP="00F56879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161" w:type="dxa"/>
                        <w:gridSpan w:val="5"/>
                        <w:shd w:val="clear" w:color="auto" w:fill="D3EBF9"/>
                        <w:vAlign w:val="center"/>
                      </w:tcPr>
                      <w:p w:rsidR="00157F42" w:rsidRDefault="00157F42" w:rsidP="00F56879"/>
                    </w:tc>
                  </w:tr>
                </w:tbl>
                <w:p w:rsidR="00157F42" w:rsidRDefault="00157F42"/>
              </w:txbxContent>
            </v:textbox>
          </v:shape>
        </w:pict>
      </w:r>
      <w:r>
        <w:rPr>
          <w:rFonts w:cs="Arial"/>
          <w:b/>
          <w:noProof/>
          <w:color w:val="88C8EF"/>
          <w:sz w:val="24"/>
          <w:szCs w:val="24"/>
          <w:lang w:eastAsia="en-GB"/>
        </w:rPr>
        <w:t>The application process will be delayed if the form is incomplete or if the information requested is not included.</w:t>
      </w:r>
      <w:r w:rsidRPr="001D7D12">
        <w:rPr>
          <w:rFonts w:cs="Arial"/>
          <w:b/>
          <w:color w:val="88C8EF"/>
          <w:sz w:val="24"/>
          <w:szCs w:val="24"/>
        </w:rPr>
        <w:t xml:space="preserve"> </w:t>
      </w:r>
      <w:r>
        <w:rPr>
          <w:rFonts w:cs="Arial"/>
          <w:b/>
          <w:color w:val="88C8EF"/>
          <w:sz w:val="24"/>
          <w:szCs w:val="24"/>
        </w:rPr>
        <w:t>If you need</w:t>
      </w:r>
      <w:r w:rsidRPr="001D7D12">
        <w:rPr>
          <w:rFonts w:cs="Arial"/>
          <w:b/>
          <w:color w:val="88C8EF"/>
          <w:sz w:val="24"/>
          <w:szCs w:val="24"/>
        </w:rPr>
        <w:t xml:space="preserve"> any help </w:t>
      </w:r>
      <w:r>
        <w:rPr>
          <w:rFonts w:cs="Arial"/>
          <w:b/>
          <w:color w:val="88C8EF"/>
          <w:sz w:val="24"/>
          <w:szCs w:val="24"/>
        </w:rPr>
        <w:t>in</w:t>
      </w:r>
      <w:r w:rsidRPr="001D7D12">
        <w:rPr>
          <w:rFonts w:cs="Arial"/>
          <w:b/>
          <w:color w:val="88C8EF"/>
          <w:sz w:val="24"/>
          <w:szCs w:val="24"/>
        </w:rPr>
        <w:t xml:space="preserve"> complet</w:t>
      </w:r>
      <w:r>
        <w:rPr>
          <w:rFonts w:cs="Arial"/>
          <w:b/>
          <w:color w:val="88C8EF"/>
          <w:sz w:val="24"/>
          <w:szCs w:val="24"/>
        </w:rPr>
        <w:t>ing</w:t>
      </w:r>
      <w:r w:rsidRPr="001D7D12">
        <w:rPr>
          <w:rFonts w:cs="Arial"/>
          <w:b/>
          <w:color w:val="88C8EF"/>
          <w:sz w:val="24"/>
          <w:szCs w:val="24"/>
        </w:rPr>
        <w:t xml:space="preserve"> your application, </w:t>
      </w:r>
      <w:r>
        <w:rPr>
          <w:rFonts w:cs="Arial"/>
          <w:b/>
          <w:color w:val="88C8EF"/>
          <w:sz w:val="24"/>
          <w:szCs w:val="24"/>
        </w:rPr>
        <w:t xml:space="preserve">please </w:t>
      </w:r>
      <w:r w:rsidRPr="001D7D12">
        <w:rPr>
          <w:rFonts w:cs="Arial"/>
          <w:b/>
          <w:color w:val="88C8EF"/>
          <w:sz w:val="24"/>
          <w:szCs w:val="24"/>
        </w:rPr>
        <w:t xml:space="preserve">contact the </w:t>
      </w:r>
      <w:r>
        <w:rPr>
          <w:rFonts w:cs="Arial"/>
          <w:b/>
          <w:color w:val="88C8EF"/>
          <w:sz w:val="24"/>
          <w:szCs w:val="24"/>
        </w:rPr>
        <w:t>Pearson</w:t>
      </w:r>
      <w:r w:rsidRPr="001D7D12">
        <w:rPr>
          <w:rFonts w:cs="Arial"/>
          <w:b/>
          <w:color w:val="88C8EF"/>
          <w:sz w:val="24"/>
          <w:szCs w:val="24"/>
        </w:rPr>
        <w:t xml:space="preserve"> </w:t>
      </w:r>
      <w:r>
        <w:rPr>
          <w:rFonts w:cs="Arial"/>
          <w:b/>
          <w:color w:val="88C8EF"/>
          <w:sz w:val="24"/>
          <w:szCs w:val="24"/>
        </w:rPr>
        <w:t>International E</w:t>
      </w:r>
      <w:r w:rsidRPr="001D7D12">
        <w:rPr>
          <w:rFonts w:cs="Arial"/>
          <w:b/>
          <w:color w:val="88C8EF"/>
          <w:sz w:val="24"/>
          <w:szCs w:val="24"/>
        </w:rPr>
        <w:t>nquiries team on</w:t>
      </w:r>
      <w:r>
        <w:rPr>
          <w:rFonts w:cs="Arial"/>
          <w:b/>
          <w:color w:val="88C8EF"/>
          <w:sz w:val="24"/>
          <w:szCs w:val="24"/>
        </w:rPr>
        <w:t xml:space="preserve"> </w:t>
      </w:r>
      <w:r w:rsidRPr="00E62014">
        <w:rPr>
          <w:b/>
          <w:color w:val="88C8EF"/>
          <w:szCs w:val="30"/>
        </w:rPr>
        <w:t>+44 (0) 2476 518951.</w:t>
      </w:r>
    </w:p>
    <w:p w:rsidR="00157F42" w:rsidRDefault="00157F42" w:rsidP="00070EA1">
      <w:pPr>
        <w:tabs>
          <w:tab w:val="left" w:pos="5954"/>
        </w:tabs>
        <w:ind w:right="-57"/>
        <w:rPr>
          <w:b/>
          <w:sz w:val="32"/>
          <w:szCs w:val="32"/>
        </w:rPr>
      </w:pPr>
    </w:p>
    <w:p w:rsidR="00157F42" w:rsidRDefault="00157F42" w:rsidP="00070EA1">
      <w:pPr>
        <w:tabs>
          <w:tab w:val="left" w:pos="5954"/>
        </w:tabs>
        <w:ind w:right="-57"/>
        <w:rPr>
          <w:b/>
          <w:sz w:val="32"/>
          <w:szCs w:val="32"/>
        </w:rPr>
      </w:pPr>
    </w:p>
    <w:p w:rsidR="00157F42" w:rsidRDefault="00157F42" w:rsidP="00070EA1">
      <w:pPr>
        <w:tabs>
          <w:tab w:val="left" w:pos="5954"/>
        </w:tabs>
        <w:ind w:right="-57"/>
        <w:rPr>
          <w:b/>
          <w:sz w:val="32"/>
          <w:szCs w:val="32"/>
        </w:rPr>
      </w:pPr>
    </w:p>
    <w:p w:rsidR="00157F42" w:rsidRPr="00070EA1" w:rsidRDefault="00157F42" w:rsidP="00070EA1">
      <w:pPr>
        <w:tabs>
          <w:tab w:val="left" w:pos="5954"/>
        </w:tabs>
        <w:ind w:right="-57" w:hanging="142"/>
        <w:rPr>
          <w:b/>
          <w:sz w:val="32"/>
          <w:szCs w:val="32"/>
        </w:rPr>
      </w:pPr>
      <w:r w:rsidRPr="00070EA1">
        <w:rPr>
          <w:b/>
          <w:sz w:val="32"/>
          <w:szCs w:val="32"/>
        </w:rPr>
        <w:t>Section 1</w:t>
      </w:r>
    </w:p>
    <w:p w:rsidR="00157F42" w:rsidRPr="00224F1F" w:rsidRDefault="00157F42" w:rsidP="006915E3">
      <w:pPr>
        <w:tabs>
          <w:tab w:val="left" w:pos="5954"/>
        </w:tabs>
        <w:ind w:left="-142" w:right="-57"/>
        <w:rPr>
          <w:b/>
          <w:sz w:val="20"/>
        </w:rPr>
      </w:pPr>
      <w:r>
        <w:rPr>
          <w:noProof/>
          <w:lang w:val="en-US"/>
        </w:rPr>
        <w:pict>
          <v:shape id="_x0000_s1033" type="#_x0000_t32" style="position:absolute;left:0;text-align:left;margin-left:-7.15pt;margin-top:4.55pt;width:513.35pt;height:.05pt;z-index:251656192" o:connectortype="straight" strokecolor="#88c8ef"/>
        </w:pict>
      </w:r>
    </w:p>
    <w:p w:rsidR="00157F42" w:rsidRPr="0047791A" w:rsidRDefault="00157F42" w:rsidP="006915E3">
      <w:pPr>
        <w:tabs>
          <w:tab w:val="left" w:pos="5954"/>
        </w:tabs>
        <w:ind w:left="-142" w:right="-57"/>
        <w:rPr>
          <w:rFonts w:cs="Arial"/>
          <w:b/>
          <w:w w:val="107"/>
          <w:sz w:val="24"/>
          <w:szCs w:val="24"/>
        </w:rPr>
      </w:pPr>
      <w:r w:rsidRPr="0047791A">
        <w:rPr>
          <w:b/>
          <w:sz w:val="24"/>
          <w:szCs w:val="24"/>
        </w:rPr>
        <w:t>Centre details</w:t>
      </w:r>
    </w:p>
    <w:tbl>
      <w:tblPr>
        <w:tblpPr w:leftFromText="180" w:rightFromText="180" w:vertAnchor="text" w:horzAnchor="margin" w:tblpY="133"/>
        <w:tblW w:w="1017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/>
      </w:tblPr>
      <w:tblGrid>
        <w:gridCol w:w="2630"/>
        <w:gridCol w:w="2514"/>
        <w:gridCol w:w="2514"/>
        <w:gridCol w:w="2515"/>
      </w:tblGrid>
      <w:tr w:rsidR="00157F42" w:rsidRPr="00BC57BA" w:rsidTr="00DE2BB3">
        <w:trPr>
          <w:cantSplit/>
          <w:trHeight w:val="380"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FB138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Full c</w:t>
            </w:r>
            <w:r w:rsidRPr="00BC57BA">
              <w:rPr>
                <w:b/>
                <w:color w:val="FFFFFF"/>
              </w:rPr>
              <w:t xml:space="preserve">entre </w:t>
            </w:r>
            <w:r>
              <w:rPr>
                <w:b/>
                <w:color w:val="FFFFFF"/>
              </w:rPr>
              <w:t>n</w:t>
            </w:r>
            <w:r w:rsidRPr="00BC57BA">
              <w:rPr>
                <w:b/>
                <w:color w:val="FFFFFF"/>
              </w:rPr>
              <w:t>ame</w:t>
            </w:r>
          </w:p>
        </w:tc>
        <w:tc>
          <w:tcPr>
            <w:tcW w:w="7543" w:type="dxa"/>
            <w:gridSpan w:val="3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DE2BB3">
        <w:trPr>
          <w:cantSplit/>
          <w:trHeight w:val="380"/>
        </w:trPr>
        <w:tc>
          <w:tcPr>
            <w:tcW w:w="2630" w:type="dxa"/>
            <w:vMerge w:val="restart"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Full centre a</w:t>
            </w:r>
            <w:r w:rsidRPr="00BC57BA">
              <w:rPr>
                <w:b/>
                <w:color w:val="FFFFFF"/>
              </w:rPr>
              <w:t>ddress (inc postcode)</w:t>
            </w:r>
          </w:p>
          <w:p w:rsidR="00157F42" w:rsidRPr="00BC57BA" w:rsidRDefault="00157F42" w:rsidP="000F160C">
            <w:pPr>
              <w:rPr>
                <w:b/>
                <w:color w:val="FFFFFF"/>
              </w:rPr>
            </w:pPr>
          </w:p>
          <w:p w:rsidR="00157F42" w:rsidRPr="004B22F6" w:rsidRDefault="00157F42" w:rsidP="00DE2BB3">
            <w:pPr>
              <w:rPr>
                <w:b/>
                <w:i/>
                <w:color w:val="FFFFFF"/>
                <w:sz w:val="16"/>
                <w:szCs w:val="16"/>
              </w:rPr>
            </w:pPr>
            <w:r w:rsidRPr="004B22F6">
              <w:rPr>
                <w:b/>
                <w:i/>
                <w:color w:val="FFFFFF"/>
                <w:sz w:val="16"/>
                <w:szCs w:val="16"/>
              </w:rPr>
              <w:t>(this address will be used for all correspondence, including certificate dispatch)</w:t>
            </w:r>
          </w:p>
        </w:tc>
        <w:tc>
          <w:tcPr>
            <w:tcW w:w="7543" w:type="dxa"/>
            <w:gridSpan w:val="3"/>
            <w:vMerge w:val="restart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DE2BB3">
        <w:trPr>
          <w:cantSplit/>
          <w:trHeight w:val="380"/>
        </w:trPr>
        <w:tc>
          <w:tcPr>
            <w:tcW w:w="2630" w:type="dxa"/>
            <w:vMerge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</w:p>
        </w:tc>
        <w:tc>
          <w:tcPr>
            <w:tcW w:w="7543" w:type="dxa"/>
            <w:gridSpan w:val="3"/>
            <w:vMerge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DE2BB3">
        <w:trPr>
          <w:cantSplit/>
          <w:trHeight w:val="380"/>
        </w:trPr>
        <w:tc>
          <w:tcPr>
            <w:tcW w:w="2630" w:type="dxa"/>
            <w:vMerge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</w:p>
        </w:tc>
        <w:tc>
          <w:tcPr>
            <w:tcW w:w="7543" w:type="dxa"/>
            <w:gridSpan w:val="3"/>
            <w:vMerge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DE2BB3">
        <w:trPr>
          <w:cantSplit/>
          <w:trHeight w:val="380"/>
        </w:trPr>
        <w:tc>
          <w:tcPr>
            <w:tcW w:w="2630" w:type="dxa"/>
            <w:vMerge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</w:p>
        </w:tc>
        <w:tc>
          <w:tcPr>
            <w:tcW w:w="7543" w:type="dxa"/>
            <w:gridSpan w:val="3"/>
            <w:vMerge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DE2BB3">
        <w:trPr>
          <w:cantSplit/>
          <w:trHeight w:val="472"/>
        </w:trPr>
        <w:tc>
          <w:tcPr>
            <w:tcW w:w="2630" w:type="dxa"/>
            <w:shd w:val="clear" w:color="auto" w:fill="88C8EF"/>
            <w:vAlign w:val="center"/>
          </w:tcPr>
          <w:p w:rsidR="00157F42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Full postal address for all invoices</w:t>
            </w:r>
          </w:p>
        </w:tc>
        <w:tc>
          <w:tcPr>
            <w:tcW w:w="7543" w:type="dxa"/>
            <w:gridSpan w:val="3"/>
            <w:shd w:val="clear" w:color="auto" w:fill="D3EBF9"/>
            <w:vAlign w:val="center"/>
          </w:tcPr>
          <w:p w:rsidR="00157F42" w:rsidRDefault="00157F42" w:rsidP="00CC0E3F">
            <w:pPr>
              <w:rPr>
                <w:b/>
              </w:rPr>
            </w:pPr>
          </w:p>
          <w:p w:rsidR="00157F42" w:rsidRDefault="00157F42" w:rsidP="00CC0E3F">
            <w:pPr>
              <w:rPr>
                <w:b/>
              </w:rPr>
            </w:pPr>
          </w:p>
          <w:p w:rsidR="00157F42" w:rsidRDefault="00157F42" w:rsidP="00CC0E3F">
            <w:pPr>
              <w:rPr>
                <w:b/>
              </w:rPr>
            </w:pPr>
          </w:p>
          <w:p w:rsidR="00157F42" w:rsidRDefault="00157F42" w:rsidP="00CC0E3F">
            <w:pPr>
              <w:rPr>
                <w:b/>
              </w:rPr>
            </w:pPr>
          </w:p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E268E7">
        <w:trPr>
          <w:cantSplit/>
          <w:trHeight w:val="472"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Telephone n</w:t>
            </w:r>
            <w:r w:rsidRPr="00BC57BA">
              <w:rPr>
                <w:b/>
                <w:color w:val="FFFFFF"/>
              </w:rPr>
              <w:t>umber</w:t>
            </w:r>
            <w:r>
              <w:rPr>
                <w:b/>
                <w:color w:val="FFFFFF"/>
              </w:rPr>
              <w:t xml:space="preserve"> </w:t>
            </w:r>
            <w:r w:rsidRPr="00BD5F97">
              <w:rPr>
                <w:b/>
                <w:color w:val="FFFFFF"/>
                <w:sz w:val="18"/>
                <w:szCs w:val="18"/>
              </w:rPr>
              <w:t>(inc. dialling code)</w:t>
            </w:r>
          </w:p>
        </w:tc>
        <w:tc>
          <w:tcPr>
            <w:tcW w:w="2514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  <w:tc>
          <w:tcPr>
            <w:tcW w:w="2514" w:type="dxa"/>
            <w:shd w:val="clear" w:color="auto" w:fill="88C8EF"/>
            <w:vAlign w:val="center"/>
          </w:tcPr>
          <w:p w:rsidR="00157F42" w:rsidRDefault="00157F42" w:rsidP="00E268E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Fax n</w:t>
            </w:r>
            <w:r w:rsidRPr="00BC57BA">
              <w:rPr>
                <w:b/>
                <w:color w:val="FFFFFF"/>
              </w:rPr>
              <w:t>umber</w:t>
            </w:r>
            <w:r>
              <w:rPr>
                <w:b/>
                <w:color w:val="FFFFFF"/>
              </w:rPr>
              <w:t xml:space="preserve"> </w:t>
            </w:r>
          </w:p>
          <w:p w:rsidR="00157F42" w:rsidRPr="00E268E7" w:rsidRDefault="00157F42" w:rsidP="00E268E7">
            <w:pPr>
              <w:rPr>
                <w:b/>
                <w:color w:val="FFFFFF"/>
              </w:rPr>
            </w:pPr>
            <w:r w:rsidRPr="00E268E7">
              <w:rPr>
                <w:b/>
                <w:color w:val="FFFFFF"/>
              </w:rPr>
              <w:t>(inc. dialling code)</w:t>
            </w:r>
          </w:p>
        </w:tc>
        <w:tc>
          <w:tcPr>
            <w:tcW w:w="2515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E268E7">
        <w:trPr>
          <w:cantSplit/>
          <w:trHeight w:val="476"/>
        </w:trPr>
        <w:tc>
          <w:tcPr>
            <w:tcW w:w="2630" w:type="dxa"/>
            <w:shd w:val="clear" w:color="auto" w:fill="88C8EF"/>
            <w:vAlign w:val="center"/>
          </w:tcPr>
          <w:p w:rsidR="00157F42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VAT n</w:t>
            </w:r>
            <w:r w:rsidRPr="00BC57BA">
              <w:rPr>
                <w:b/>
                <w:color w:val="FFFFFF"/>
              </w:rPr>
              <w:t>umber</w:t>
            </w:r>
            <w:r>
              <w:rPr>
                <w:b/>
                <w:color w:val="FFFFFF"/>
              </w:rPr>
              <w:t xml:space="preserve"> </w:t>
            </w:r>
          </w:p>
          <w:p w:rsidR="00157F42" w:rsidRPr="00BC57BA" w:rsidRDefault="00157F42" w:rsidP="00E268E7">
            <w:pPr>
              <w:rPr>
                <w:b/>
                <w:color w:val="FFFFFF"/>
              </w:rPr>
            </w:pPr>
            <w:r w:rsidRPr="00BD5F97"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Centres in EU Only</w:t>
            </w:r>
            <w:r w:rsidRPr="00BD5F97">
              <w:rPr>
                <w:b/>
                <w:color w:val="FFFFFF"/>
                <w:sz w:val="18"/>
                <w:szCs w:val="18"/>
              </w:rPr>
              <w:t>)</w:t>
            </w:r>
          </w:p>
        </w:tc>
        <w:tc>
          <w:tcPr>
            <w:tcW w:w="2514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  <w:tc>
          <w:tcPr>
            <w:tcW w:w="2514" w:type="dxa"/>
            <w:shd w:val="clear" w:color="auto" w:fill="88C8EF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  <w:r>
              <w:rPr>
                <w:b/>
                <w:color w:val="FFFFFF"/>
              </w:rPr>
              <w:t>Centre w</w:t>
            </w:r>
            <w:r w:rsidRPr="00BC57BA">
              <w:rPr>
                <w:b/>
                <w:color w:val="FFFFFF"/>
              </w:rPr>
              <w:t xml:space="preserve">eb </w:t>
            </w:r>
            <w:r>
              <w:rPr>
                <w:b/>
                <w:color w:val="FFFFFF"/>
              </w:rPr>
              <w:t>a</w:t>
            </w:r>
            <w:r w:rsidRPr="00BC57BA">
              <w:rPr>
                <w:b/>
                <w:color w:val="FFFFFF"/>
              </w:rPr>
              <w:t>ddress</w:t>
            </w:r>
          </w:p>
        </w:tc>
        <w:tc>
          <w:tcPr>
            <w:tcW w:w="2515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</w:tbl>
    <w:p w:rsidR="00157F42" w:rsidRPr="00224F1F" w:rsidRDefault="00157F42" w:rsidP="006915E3">
      <w:pPr>
        <w:ind w:left="-142"/>
        <w:rPr>
          <w:b/>
          <w:bCs/>
          <w:noProof/>
          <w:sz w:val="16"/>
          <w:szCs w:val="16"/>
        </w:rPr>
      </w:pPr>
    </w:p>
    <w:tbl>
      <w:tblPr>
        <w:tblpPr w:leftFromText="180" w:rightFromText="180" w:vertAnchor="text" w:tblpY="61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630"/>
        <w:gridCol w:w="1022"/>
        <w:gridCol w:w="992"/>
        <w:gridCol w:w="1134"/>
        <w:gridCol w:w="708"/>
        <w:gridCol w:w="327"/>
        <w:gridCol w:w="1092"/>
        <w:gridCol w:w="509"/>
        <w:gridCol w:w="625"/>
        <w:gridCol w:w="1134"/>
      </w:tblGrid>
      <w:tr w:rsidR="00157F42" w:rsidRPr="00BC57BA" w:rsidTr="00CD4317">
        <w:trPr>
          <w:cantSplit/>
          <w:trHeight w:val="1122"/>
        </w:trPr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rPr>
                <w:b/>
                <w:color w:val="FFFFFF"/>
              </w:rPr>
            </w:pPr>
            <w:r w:rsidRPr="00BC57BA">
              <w:rPr>
                <w:b/>
                <w:color w:val="FFFFFF"/>
              </w:rPr>
              <w:t>Do you have centre approval with an</w:t>
            </w:r>
            <w:r>
              <w:rPr>
                <w:b/>
                <w:color w:val="FFFFFF"/>
              </w:rPr>
              <w:t xml:space="preserve">y </w:t>
            </w:r>
            <w:r w:rsidRPr="00BC57BA">
              <w:rPr>
                <w:b/>
                <w:color w:val="FFFFFF"/>
              </w:rPr>
              <w:t xml:space="preserve">other </w:t>
            </w:r>
            <w:r>
              <w:rPr>
                <w:b/>
                <w:color w:val="FFFFFF"/>
              </w:rPr>
              <w:t>examinations board(s)</w:t>
            </w:r>
            <w:r w:rsidRPr="00BC57BA">
              <w:rPr>
                <w:b/>
                <w:color w:val="FFFFFF"/>
              </w:rPr>
              <w:t>?</w:t>
            </w:r>
          </w:p>
        </w:tc>
        <w:tc>
          <w:tcPr>
            <w:tcW w:w="754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</w:tcPr>
          <w:p w:rsidR="00157F42" w:rsidRPr="00BC57BA" w:rsidRDefault="00157F42" w:rsidP="00547D06">
            <w:pPr>
              <w:rPr>
                <w:sz w:val="20"/>
              </w:rPr>
            </w:pPr>
            <w:r w:rsidRPr="00BC57BA">
              <w:rPr>
                <w:sz w:val="20"/>
              </w:rPr>
              <w:t xml:space="preserve">If </w:t>
            </w:r>
            <w:r>
              <w:rPr>
                <w:sz w:val="20"/>
              </w:rPr>
              <w:t>‘</w:t>
            </w:r>
            <w:r w:rsidRPr="00BC57BA">
              <w:rPr>
                <w:sz w:val="20"/>
              </w:rPr>
              <w:t>Yes</w:t>
            </w:r>
            <w:r>
              <w:rPr>
                <w:sz w:val="20"/>
              </w:rPr>
              <w:t>’</w:t>
            </w:r>
            <w:r w:rsidRPr="00BC57BA">
              <w:rPr>
                <w:sz w:val="20"/>
              </w:rPr>
              <w:t xml:space="preserve"> please </w:t>
            </w:r>
            <w:r>
              <w:rPr>
                <w:sz w:val="20"/>
              </w:rPr>
              <w:t>provide information below:</w:t>
            </w:r>
          </w:p>
        </w:tc>
      </w:tr>
      <w:tr w:rsidR="00157F42" w:rsidRPr="00BC57BA" w:rsidTr="00CD4317">
        <w:trPr>
          <w:cantSplit/>
          <w:trHeight w:val="827"/>
        </w:trPr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rPr>
                <w:b/>
                <w:color w:val="FFFFFF"/>
              </w:rPr>
            </w:pPr>
            <w:r w:rsidRPr="00BC57BA">
              <w:rPr>
                <w:b/>
                <w:color w:val="FFFFFF"/>
              </w:rPr>
              <w:t xml:space="preserve">Has an </w:t>
            </w:r>
            <w:r>
              <w:rPr>
                <w:b/>
                <w:color w:val="FFFFFF"/>
              </w:rPr>
              <w:t>examinations board</w:t>
            </w:r>
            <w:r w:rsidRPr="00BC57BA">
              <w:rPr>
                <w:b/>
                <w:color w:val="FFFFFF"/>
              </w:rPr>
              <w:t xml:space="preserve"> ever refused you an application</w:t>
            </w:r>
            <w:r>
              <w:rPr>
                <w:b/>
                <w:color w:val="FFFFFF"/>
              </w:rPr>
              <w:t xml:space="preserve"> or removed centre approval status</w:t>
            </w:r>
            <w:r w:rsidRPr="00BC57BA">
              <w:rPr>
                <w:b/>
                <w:color w:val="FFFFFF"/>
              </w:rPr>
              <w:t>?</w:t>
            </w:r>
          </w:p>
        </w:tc>
        <w:tc>
          <w:tcPr>
            <w:tcW w:w="7543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</w:tcPr>
          <w:p w:rsidR="00157F42" w:rsidRPr="00BC57BA" w:rsidRDefault="00157F42" w:rsidP="00547D06">
            <w:pPr>
              <w:rPr>
                <w:sz w:val="20"/>
              </w:rPr>
            </w:pPr>
            <w:r w:rsidRPr="00BC57BA">
              <w:rPr>
                <w:sz w:val="20"/>
              </w:rPr>
              <w:t>If ‘Yes’ name the awarding body and give the reason and date of refusal</w:t>
            </w:r>
            <w:r>
              <w:rPr>
                <w:sz w:val="20"/>
              </w:rPr>
              <w:t xml:space="preserve"> or removal:</w:t>
            </w:r>
          </w:p>
        </w:tc>
      </w:tr>
      <w:tr w:rsidR="00157F42" w:rsidRPr="00BC57BA" w:rsidTr="00CD4317">
        <w:trPr>
          <w:cantSplit/>
          <w:trHeight w:val="386"/>
        </w:trPr>
        <w:tc>
          <w:tcPr>
            <w:tcW w:w="263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rPr>
                <w:b/>
                <w:color w:val="FFFFFF"/>
              </w:rPr>
            </w:pPr>
            <w:r w:rsidRPr="00BC57BA">
              <w:rPr>
                <w:b/>
                <w:color w:val="FFFFFF"/>
              </w:rPr>
              <w:t xml:space="preserve">What type of organisation is your centre? </w:t>
            </w:r>
          </w:p>
        </w:tc>
        <w:tc>
          <w:tcPr>
            <w:tcW w:w="1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ind w:right="-36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University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College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Training Company</w:t>
            </w:r>
          </w:p>
        </w:tc>
        <w:tc>
          <w:tcPr>
            <w:tcW w:w="10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ind w:left="42" w:right="-14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State</w:t>
            </w:r>
          </w:p>
          <w:p w:rsidR="00157F42" w:rsidRPr="000F66FE" w:rsidRDefault="00157F42" w:rsidP="00547D06">
            <w:pPr>
              <w:ind w:right="-14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School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jc w:val="center"/>
              <w:rPr>
                <w:color w:val="FFFFFF"/>
                <w:sz w:val="16"/>
              </w:rPr>
            </w:pPr>
            <w:smartTag w:uri="urn:schemas-microsoft-com:office:smarttags" w:element="City">
              <w:smartTag w:uri="urn:schemas-microsoft-com:office:smarttags" w:element="City">
                <w:r>
                  <w:rPr>
                    <w:color w:val="FFFFFF"/>
                    <w:sz w:val="16"/>
                  </w:rPr>
                  <w:t>Language</w:t>
                </w:r>
              </w:smartTag>
              <w:r>
                <w:rPr>
                  <w:color w:val="FFFFFF"/>
                  <w:sz w:val="16"/>
                </w:rPr>
                <w:t xml:space="preserve"> </w:t>
              </w:r>
              <w:smartTag w:uri="urn:schemas-microsoft-com:office:smarttags" w:element="City">
                <w:r>
                  <w:rPr>
                    <w:color w:val="FFFFFF"/>
                    <w:sz w:val="16"/>
                  </w:rPr>
                  <w:t>School</w:t>
                </w:r>
              </w:smartTag>
            </w:smartTag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ind w:left="-20"/>
              <w:jc w:val="center"/>
              <w:rPr>
                <w:color w:val="FFFFFF"/>
                <w:sz w:val="16"/>
              </w:rPr>
            </w:pPr>
            <w:r w:rsidRPr="000F66FE">
              <w:rPr>
                <w:color w:val="FFFFFF"/>
                <w:sz w:val="16"/>
              </w:rPr>
              <w:t>Private</w:t>
            </w:r>
          </w:p>
          <w:p w:rsidR="00157F42" w:rsidRPr="000F66FE" w:rsidRDefault="00157F42" w:rsidP="00547D06">
            <w:pPr>
              <w:ind w:left="-20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School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ind w:left="20" w:right="7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Chamber of Commerce</w:t>
            </w:r>
          </w:p>
        </w:tc>
      </w:tr>
      <w:tr w:rsidR="00157F42" w:rsidRPr="00BC57BA" w:rsidTr="004C0D5A">
        <w:trPr>
          <w:cantSplit/>
          <w:trHeight w:val="269"/>
        </w:trPr>
        <w:tc>
          <w:tcPr>
            <w:tcW w:w="263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rPr>
                <w:b/>
                <w:color w:val="FFFFFF"/>
              </w:rPr>
            </w:pPr>
          </w:p>
        </w:tc>
        <w:tc>
          <w:tcPr>
            <w:tcW w:w="1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ind w:left="-38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ind w:left="2"/>
              <w:rPr>
                <w:sz w:val="16"/>
              </w:rPr>
            </w:pPr>
          </w:p>
        </w:tc>
        <w:tc>
          <w:tcPr>
            <w:tcW w:w="103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rPr>
                <w:sz w:val="16"/>
              </w:rPr>
            </w:pP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rPr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0F66FE" w:rsidRDefault="00157F42" w:rsidP="00547D06">
            <w:pPr>
              <w:ind w:left="20"/>
              <w:rPr>
                <w:sz w:val="16"/>
              </w:rPr>
            </w:pPr>
          </w:p>
        </w:tc>
      </w:tr>
      <w:tr w:rsidR="00157F42" w:rsidRPr="00BC57BA" w:rsidTr="004C0D5A">
        <w:trPr>
          <w:cantSplit/>
          <w:trHeight w:val="289"/>
        </w:trPr>
        <w:tc>
          <w:tcPr>
            <w:tcW w:w="2630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rPr>
                <w:b/>
                <w:color w:val="FFFFFF"/>
              </w:rPr>
            </w:pPr>
          </w:p>
        </w:tc>
        <w:tc>
          <w:tcPr>
            <w:tcW w:w="20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ind w:left="-78" w:right="-194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Other (please specify)</w:t>
            </w:r>
          </w:p>
        </w:tc>
        <w:tc>
          <w:tcPr>
            <w:tcW w:w="5529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ind w:right="-194"/>
              <w:jc w:val="center"/>
              <w:rPr>
                <w:color w:val="FFFFFF"/>
                <w:sz w:val="16"/>
              </w:rPr>
            </w:pPr>
          </w:p>
        </w:tc>
      </w:tr>
      <w:tr w:rsidR="00157F42" w:rsidRPr="00BC57BA" w:rsidTr="004F7CE4">
        <w:trPr>
          <w:cantSplit/>
          <w:trHeight w:val="503"/>
        </w:trPr>
        <w:tc>
          <w:tcPr>
            <w:tcW w:w="263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Letter of support body</w:t>
            </w:r>
          </w:p>
        </w:tc>
        <w:tc>
          <w:tcPr>
            <w:tcW w:w="20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Ministry of Education</w:t>
            </w:r>
          </w:p>
        </w:tc>
        <w:tc>
          <w:tcPr>
            <w:tcW w:w="184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 xml:space="preserve">Local Education </w:t>
            </w:r>
          </w:p>
          <w:p w:rsidR="00157F42" w:rsidRPr="000F66FE" w:rsidRDefault="00157F42" w:rsidP="00547D06">
            <w:pPr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Authority</w:t>
            </w:r>
          </w:p>
        </w:tc>
        <w:tc>
          <w:tcPr>
            <w:tcW w:w="192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Default="00157F42" w:rsidP="00547D06">
            <w:pPr>
              <w:ind w:right="-194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 xml:space="preserve">Chamber of </w:t>
            </w:r>
          </w:p>
          <w:p w:rsidR="00157F42" w:rsidRPr="000F66FE" w:rsidRDefault="00157F42" w:rsidP="00547D06">
            <w:pPr>
              <w:ind w:right="-194"/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Commerce</w:t>
            </w:r>
          </w:p>
        </w:tc>
        <w:tc>
          <w:tcPr>
            <w:tcW w:w="17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0F66FE" w:rsidRDefault="00157F42" w:rsidP="00547D06">
            <w:pPr>
              <w:jc w:val="center"/>
              <w:rPr>
                <w:color w:val="FFFFFF"/>
                <w:sz w:val="16"/>
              </w:rPr>
            </w:pPr>
            <w:r>
              <w:rPr>
                <w:color w:val="FFFFFF"/>
                <w:sz w:val="16"/>
              </w:rPr>
              <w:t>British Council</w:t>
            </w:r>
          </w:p>
        </w:tc>
      </w:tr>
      <w:tr w:rsidR="00157F42" w:rsidRPr="00BC57BA" w:rsidTr="004C0D5A">
        <w:trPr>
          <w:cantSplit/>
          <w:trHeight w:val="301"/>
        </w:trPr>
        <w:tc>
          <w:tcPr>
            <w:tcW w:w="263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</w:rPr>
            </w:pPr>
          </w:p>
        </w:tc>
        <w:tc>
          <w:tcPr>
            <w:tcW w:w="20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  <w:sz w:val="16"/>
              </w:rPr>
            </w:pPr>
          </w:p>
        </w:tc>
        <w:tc>
          <w:tcPr>
            <w:tcW w:w="192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  <w:sz w:val="16"/>
              </w:rPr>
            </w:pPr>
          </w:p>
        </w:tc>
        <w:tc>
          <w:tcPr>
            <w:tcW w:w="17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  <w:sz w:val="16"/>
              </w:rPr>
            </w:pPr>
          </w:p>
        </w:tc>
      </w:tr>
      <w:tr w:rsidR="00157F42" w:rsidRPr="00BC57BA" w:rsidTr="004C0D5A">
        <w:trPr>
          <w:cantSplit/>
          <w:trHeight w:val="321"/>
        </w:trPr>
        <w:tc>
          <w:tcPr>
            <w:tcW w:w="2630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8C8EF"/>
            <w:vAlign w:val="center"/>
          </w:tcPr>
          <w:p w:rsidR="00157F42" w:rsidRPr="00BC57BA" w:rsidRDefault="00157F42" w:rsidP="00547D06">
            <w:pPr>
              <w:ind w:left="-142"/>
              <w:rPr>
                <w:b/>
              </w:rPr>
            </w:pPr>
          </w:p>
        </w:tc>
        <w:tc>
          <w:tcPr>
            <w:tcW w:w="20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9C8EF"/>
            <w:vAlign w:val="center"/>
          </w:tcPr>
          <w:p w:rsidR="00157F42" w:rsidRPr="00547D06" w:rsidRDefault="00157F42" w:rsidP="00547D06">
            <w:pPr>
              <w:rPr>
                <w:color w:val="FFFFFF"/>
                <w:sz w:val="16"/>
              </w:rPr>
            </w:pPr>
            <w:r w:rsidRPr="00547D06">
              <w:rPr>
                <w:color w:val="FFFFFF"/>
                <w:sz w:val="16"/>
              </w:rPr>
              <w:t>Other (please specify)</w:t>
            </w:r>
          </w:p>
        </w:tc>
        <w:tc>
          <w:tcPr>
            <w:tcW w:w="5529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EBF9"/>
            <w:vAlign w:val="center"/>
          </w:tcPr>
          <w:p w:rsidR="00157F42" w:rsidRPr="00BC57BA" w:rsidRDefault="00157F42" w:rsidP="00547D06">
            <w:pPr>
              <w:rPr>
                <w:b/>
                <w:sz w:val="16"/>
              </w:rPr>
            </w:pPr>
          </w:p>
        </w:tc>
      </w:tr>
    </w:tbl>
    <w:p w:rsidR="00157F42" w:rsidRPr="00224F1F" w:rsidRDefault="00157F42" w:rsidP="006915E3">
      <w:pPr>
        <w:ind w:left="-142"/>
        <w:rPr>
          <w:b/>
          <w:sz w:val="16"/>
          <w:szCs w:val="16"/>
        </w:rPr>
      </w:pPr>
    </w:p>
    <w:tbl>
      <w:tblPr>
        <w:tblpPr w:leftFromText="180" w:rightFromText="180" w:vertAnchor="text" w:tblpY="30"/>
        <w:tblW w:w="10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/>
      </w:tblPr>
      <w:tblGrid>
        <w:gridCol w:w="2630"/>
        <w:gridCol w:w="7543"/>
      </w:tblGrid>
      <w:tr w:rsidR="00157F42" w:rsidRPr="00BC57BA" w:rsidTr="00CD4317">
        <w:trPr>
          <w:cantSplit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  <w:r w:rsidRPr="00BC57BA">
              <w:rPr>
                <w:b/>
                <w:color w:val="FFFFFF"/>
              </w:rPr>
              <w:t>Head of centre</w:t>
            </w:r>
          </w:p>
        </w:tc>
        <w:tc>
          <w:tcPr>
            <w:tcW w:w="7543" w:type="dxa"/>
            <w:shd w:val="clear" w:color="auto" w:fill="D3EBF9"/>
            <w:vAlign w:val="center"/>
          </w:tcPr>
          <w:p w:rsidR="00157F42" w:rsidRPr="004B22F6" w:rsidRDefault="00157F42" w:rsidP="00CC0E3F">
            <w:pPr>
              <w:rPr>
                <w:b/>
                <w:sz w:val="20"/>
              </w:rPr>
            </w:pPr>
          </w:p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CD4317">
        <w:trPr>
          <w:trHeight w:val="375"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Examinations co-ordinator</w:t>
            </w:r>
          </w:p>
        </w:tc>
        <w:tc>
          <w:tcPr>
            <w:tcW w:w="7543" w:type="dxa"/>
            <w:shd w:val="clear" w:color="auto" w:fill="D3EBF9"/>
            <w:vAlign w:val="center"/>
          </w:tcPr>
          <w:p w:rsidR="00157F42" w:rsidRPr="004B22F6" w:rsidRDefault="00157F42" w:rsidP="00CC0E3F">
            <w:pPr>
              <w:rPr>
                <w:b/>
                <w:sz w:val="20"/>
              </w:rPr>
            </w:pPr>
          </w:p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CD4317">
        <w:trPr>
          <w:trHeight w:val="625"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82671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Primary</w:t>
            </w:r>
            <w:r w:rsidRPr="00BC57BA">
              <w:rPr>
                <w:b/>
                <w:color w:val="FFFFFF"/>
              </w:rPr>
              <w:t xml:space="preserve"> point of </w:t>
            </w:r>
            <w:r>
              <w:rPr>
                <w:b/>
                <w:color w:val="FFFFFF"/>
              </w:rPr>
              <w:t>contact</w:t>
            </w:r>
          </w:p>
        </w:tc>
        <w:tc>
          <w:tcPr>
            <w:tcW w:w="7543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</w:rPr>
            </w:pPr>
          </w:p>
        </w:tc>
      </w:tr>
      <w:tr w:rsidR="00157F42" w:rsidRPr="00BC57BA" w:rsidTr="00CD4317">
        <w:trPr>
          <w:trHeight w:val="690"/>
        </w:trPr>
        <w:tc>
          <w:tcPr>
            <w:tcW w:w="2630" w:type="dxa"/>
            <w:shd w:val="clear" w:color="auto" w:fill="88C8EF"/>
            <w:vAlign w:val="center"/>
          </w:tcPr>
          <w:p w:rsidR="00157F42" w:rsidRPr="00BC57BA" w:rsidRDefault="00157F42" w:rsidP="0082671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Email a</w:t>
            </w:r>
            <w:r w:rsidRPr="00BC57BA">
              <w:rPr>
                <w:b/>
                <w:color w:val="FFFFFF"/>
              </w:rPr>
              <w:t xml:space="preserve">ddress of point of </w:t>
            </w:r>
            <w:r>
              <w:rPr>
                <w:b/>
                <w:color w:val="FFFFFF"/>
              </w:rPr>
              <w:t>contact</w:t>
            </w:r>
          </w:p>
        </w:tc>
        <w:tc>
          <w:tcPr>
            <w:tcW w:w="7543" w:type="dxa"/>
            <w:shd w:val="clear" w:color="auto" w:fill="D3EBF9"/>
            <w:vAlign w:val="center"/>
          </w:tcPr>
          <w:p w:rsidR="00157F42" w:rsidRPr="00BC57BA" w:rsidRDefault="00157F42" w:rsidP="00CC0E3F">
            <w:pPr>
              <w:rPr>
                <w:b/>
                <w:sz w:val="16"/>
              </w:rPr>
            </w:pPr>
          </w:p>
        </w:tc>
      </w:tr>
    </w:tbl>
    <w:p w:rsidR="00157F42" w:rsidRDefault="00157F42" w:rsidP="006915E3">
      <w:pPr>
        <w:ind w:left="-142"/>
        <w:rPr>
          <w:b/>
          <w:sz w:val="24"/>
          <w:szCs w:val="24"/>
        </w:rPr>
      </w:pPr>
    </w:p>
    <w:p w:rsidR="00157F42" w:rsidRDefault="00157F42">
      <w:pPr>
        <w:rPr>
          <w:b/>
          <w:sz w:val="24"/>
          <w:szCs w:val="24"/>
        </w:rPr>
      </w:pPr>
    </w:p>
    <w:p w:rsidR="00157F42" w:rsidRDefault="00157F42" w:rsidP="006915E3">
      <w:pPr>
        <w:ind w:left="-142"/>
        <w:rPr>
          <w:b/>
          <w:szCs w:val="22"/>
        </w:rPr>
      </w:pPr>
    </w:p>
    <w:p w:rsidR="00157F42" w:rsidRPr="004F7CE4" w:rsidRDefault="00157F42" w:rsidP="006915E3">
      <w:pPr>
        <w:ind w:left="-142"/>
        <w:rPr>
          <w:b/>
          <w:szCs w:val="22"/>
        </w:rPr>
      </w:pPr>
    </w:p>
    <w:p w:rsidR="00157F42" w:rsidRDefault="00157F42" w:rsidP="004F7CE4">
      <w:pPr>
        <w:ind w:left="-142"/>
        <w:rPr>
          <w:b/>
          <w:sz w:val="32"/>
          <w:szCs w:val="32"/>
        </w:rPr>
      </w:pPr>
    </w:p>
    <w:p w:rsidR="00157F42" w:rsidRDefault="00157F42" w:rsidP="004F7CE4">
      <w:pPr>
        <w:ind w:left="-142"/>
        <w:rPr>
          <w:b/>
          <w:sz w:val="32"/>
          <w:szCs w:val="32"/>
        </w:rPr>
      </w:pPr>
    </w:p>
    <w:p w:rsidR="00157F42" w:rsidRPr="00070EA1" w:rsidRDefault="00157F42" w:rsidP="004F7CE4">
      <w:pPr>
        <w:ind w:left="-142"/>
        <w:rPr>
          <w:b/>
          <w:sz w:val="32"/>
          <w:szCs w:val="32"/>
        </w:rPr>
      </w:pPr>
      <w:r w:rsidRPr="00070EA1">
        <w:rPr>
          <w:b/>
          <w:sz w:val="32"/>
          <w:szCs w:val="32"/>
        </w:rPr>
        <w:t>Centre details - continued</w:t>
      </w:r>
    </w:p>
    <w:p w:rsidR="00157F42" w:rsidRPr="00A84AD3" w:rsidRDefault="00157F42" w:rsidP="006915E3">
      <w:pPr>
        <w:ind w:left="-142"/>
        <w:rPr>
          <w:b/>
          <w:sz w:val="20"/>
        </w:rPr>
      </w:pPr>
    </w:p>
    <w:p w:rsidR="00157F42" w:rsidRPr="00070EA1" w:rsidRDefault="00157F42" w:rsidP="006915E3">
      <w:pPr>
        <w:pStyle w:val="Heading2"/>
        <w:ind w:left="-142"/>
        <w:rPr>
          <w:bCs/>
          <w:szCs w:val="22"/>
        </w:rPr>
      </w:pPr>
      <w:r w:rsidRPr="00070EA1">
        <w:rPr>
          <w:bCs/>
          <w:szCs w:val="22"/>
        </w:rPr>
        <w:t>Please provide details of any linked centres that require approval to offer the qualification(s)</w:t>
      </w:r>
    </w:p>
    <w:p w:rsidR="00157F42" w:rsidRPr="00070EA1" w:rsidRDefault="00157F42" w:rsidP="006915E3">
      <w:pPr>
        <w:pStyle w:val="Heading2"/>
        <w:ind w:left="-142"/>
        <w:rPr>
          <w:b w:val="0"/>
          <w:bCs/>
          <w:szCs w:val="22"/>
        </w:rPr>
      </w:pPr>
      <w:r w:rsidRPr="00070EA1">
        <w:rPr>
          <w:bCs/>
          <w:szCs w:val="22"/>
        </w:rPr>
        <w:t xml:space="preserve">applied for. </w:t>
      </w:r>
      <w:r w:rsidRPr="00070EA1">
        <w:rPr>
          <w:b w:val="0"/>
          <w:bCs/>
          <w:szCs w:val="22"/>
        </w:rPr>
        <w:t>(Please complete additional pages if required):</w:t>
      </w:r>
    </w:p>
    <w:p w:rsidR="00157F42" w:rsidRPr="00070EA1" w:rsidRDefault="00157F42" w:rsidP="006915E3">
      <w:pPr>
        <w:ind w:left="-142"/>
        <w:rPr>
          <w:szCs w:val="22"/>
        </w:rPr>
      </w:pPr>
    </w:p>
    <w:p w:rsidR="00157F42" w:rsidRDefault="00157F42" w:rsidP="004F7CE4">
      <w:pPr>
        <w:ind w:left="-142"/>
        <w:rPr>
          <w:szCs w:val="22"/>
        </w:rPr>
      </w:pPr>
      <w:r>
        <w:rPr>
          <w:b/>
          <w:szCs w:val="22"/>
        </w:rPr>
        <w:t>Please note</w:t>
      </w:r>
      <w:r>
        <w:rPr>
          <w:szCs w:val="22"/>
        </w:rPr>
        <w:t>: To operate as a linked centre there must be a MoU or a direct business relationship between organisations.  The main centre will be responsible for the Quality Assurance of examination delivery, co-ordination of candidate registrations and payments and will act as the main point of contact for any queries; the linked centre must be in the same country.</w:t>
      </w:r>
    </w:p>
    <w:p w:rsidR="00157F42" w:rsidRPr="00BD5F97" w:rsidRDefault="00157F42" w:rsidP="006915E3">
      <w:pPr>
        <w:ind w:left="-142"/>
        <w:rPr>
          <w:sz w:val="16"/>
          <w:szCs w:val="16"/>
        </w:rPr>
      </w:pPr>
    </w:p>
    <w:p w:rsidR="00157F42" w:rsidRPr="00612EBA" w:rsidRDefault="00157F42" w:rsidP="006915E3">
      <w:pPr>
        <w:ind w:left="-142"/>
        <w:rPr>
          <w:b/>
        </w:rPr>
      </w:pPr>
      <w:r>
        <w:rPr>
          <w:b/>
        </w:rPr>
        <w:t>Linked centre</w:t>
      </w:r>
      <w:r w:rsidRPr="00612EBA">
        <w:rPr>
          <w:b/>
        </w:rPr>
        <w:t xml:space="preserve"> </w:t>
      </w:r>
      <w:r>
        <w:rPr>
          <w:b/>
        </w:rPr>
        <w:t># __</w:t>
      </w:r>
    </w:p>
    <w:tbl>
      <w:tblPr>
        <w:tblW w:w="499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632"/>
        <w:gridCol w:w="3922"/>
        <w:gridCol w:w="3507"/>
      </w:tblGrid>
      <w:tr w:rsidR="00157F42" w:rsidTr="00CD4317">
        <w:trPr>
          <w:cantSplit/>
          <w:trHeight w:val="510"/>
        </w:trPr>
        <w:tc>
          <w:tcPr>
            <w:tcW w:w="1308" w:type="pct"/>
            <w:shd w:val="clear" w:color="auto" w:fill="88C8EF"/>
            <w:vAlign w:val="center"/>
          </w:tcPr>
          <w:p w:rsidR="00157F42" w:rsidRPr="00770EE7" w:rsidRDefault="00157F42" w:rsidP="0018054A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name</w:t>
            </w:r>
          </w:p>
        </w:tc>
        <w:tc>
          <w:tcPr>
            <w:tcW w:w="3692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CD4317">
        <w:trPr>
          <w:cantSplit/>
          <w:trHeight w:val="283"/>
        </w:trPr>
        <w:tc>
          <w:tcPr>
            <w:tcW w:w="1308" w:type="pct"/>
            <w:vMerge w:val="restart"/>
            <w:shd w:val="clear" w:color="auto" w:fill="88C8EF"/>
            <w:vAlign w:val="center"/>
          </w:tcPr>
          <w:p w:rsidR="00157F42" w:rsidRPr="00770EE7" w:rsidRDefault="00157F42" w:rsidP="0018054A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address</w:t>
            </w:r>
          </w:p>
        </w:tc>
        <w:tc>
          <w:tcPr>
            <w:tcW w:w="3692" w:type="pct"/>
            <w:gridSpan w:val="2"/>
            <w:vMerge w:val="restart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CD4317">
        <w:trPr>
          <w:cantSplit/>
          <w:trHeight w:val="500"/>
        </w:trPr>
        <w:tc>
          <w:tcPr>
            <w:tcW w:w="1308" w:type="pct"/>
            <w:vMerge/>
            <w:shd w:val="clear" w:color="auto" w:fill="88C8EF"/>
            <w:vAlign w:val="center"/>
          </w:tcPr>
          <w:p w:rsidR="00157F42" w:rsidRPr="00770EE7" w:rsidRDefault="00157F42" w:rsidP="0018054A">
            <w:pPr>
              <w:rPr>
                <w:b/>
                <w:color w:val="FFFFFF"/>
              </w:rPr>
            </w:pPr>
          </w:p>
        </w:tc>
        <w:tc>
          <w:tcPr>
            <w:tcW w:w="3692" w:type="pct"/>
            <w:gridSpan w:val="2"/>
            <w:vMerge/>
            <w:shd w:val="clear" w:color="auto" w:fill="D3EBF9"/>
            <w:vAlign w:val="center"/>
          </w:tcPr>
          <w:p w:rsidR="00157F42" w:rsidRDefault="00157F42" w:rsidP="0018054A">
            <w:pPr>
              <w:ind w:left="-142"/>
            </w:pPr>
          </w:p>
        </w:tc>
      </w:tr>
      <w:tr w:rsidR="00157F42" w:rsidTr="00CD4317">
        <w:trPr>
          <w:cantSplit/>
          <w:trHeight w:val="454"/>
        </w:trPr>
        <w:tc>
          <w:tcPr>
            <w:tcW w:w="3257" w:type="pct"/>
            <w:gridSpan w:val="2"/>
            <w:shd w:val="clear" w:color="auto" w:fill="88C8EF"/>
            <w:vAlign w:val="center"/>
          </w:tcPr>
          <w:p w:rsidR="00157F42" w:rsidRPr="0018054A" w:rsidRDefault="00157F42" w:rsidP="002E403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Use  above address for s</w:t>
            </w:r>
            <w:r w:rsidRPr="0018054A">
              <w:rPr>
                <w:b/>
                <w:color w:val="FFFFFF"/>
              </w:rPr>
              <w:t>hipping</w:t>
            </w:r>
            <w:r>
              <w:rPr>
                <w:b/>
                <w:color w:val="FFFFFF"/>
              </w:rPr>
              <w:t xml:space="preserve"> of examination materials</w:t>
            </w:r>
          </w:p>
        </w:tc>
        <w:tc>
          <w:tcPr>
            <w:tcW w:w="1743" w:type="pct"/>
            <w:shd w:val="clear" w:color="auto" w:fill="D3EBF9"/>
            <w:vAlign w:val="center"/>
          </w:tcPr>
          <w:p w:rsidR="00157F42" w:rsidRPr="0018054A" w:rsidRDefault="00157F42" w:rsidP="0018054A">
            <w:pPr>
              <w:rPr>
                <w:sz w:val="18"/>
                <w:szCs w:val="18"/>
              </w:rPr>
            </w:pP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Yes   </w:t>
            </w:r>
            <w:r>
              <w:rPr>
                <w:sz w:val="18"/>
                <w:szCs w:val="18"/>
              </w:rPr>
              <w:t xml:space="preserve">   </w:t>
            </w: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No</w:t>
            </w:r>
          </w:p>
        </w:tc>
      </w:tr>
      <w:tr w:rsidR="00157F42" w:rsidTr="00CD4317">
        <w:trPr>
          <w:cantSplit/>
          <w:trHeight w:val="510"/>
        </w:trPr>
        <w:tc>
          <w:tcPr>
            <w:tcW w:w="1308" w:type="pct"/>
            <w:shd w:val="clear" w:color="auto" w:fill="88C8EF"/>
            <w:vAlign w:val="center"/>
          </w:tcPr>
          <w:p w:rsidR="00157F42" w:rsidRPr="00770EE7" w:rsidRDefault="00157F42" w:rsidP="0018054A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contact</w:t>
            </w:r>
          </w:p>
        </w:tc>
        <w:tc>
          <w:tcPr>
            <w:tcW w:w="3692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</w:tbl>
    <w:p w:rsidR="00157F42" w:rsidRPr="00BD5F97" w:rsidRDefault="00157F42" w:rsidP="006915E3">
      <w:pPr>
        <w:ind w:left="-142"/>
        <w:rPr>
          <w:sz w:val="16"/>
          <w:szCs w:val="16"/>
        </w:rPr>
      </w:pPr>
    </w:p>
    <w:p w:rsidR="00157F42" w:rsidRPr="00612EBA" w:rsidRDefault="00157F42" w:rsidP="006915E3">
      <w:pPr>
        <w:ind w:left="-142"/>
        <w:rPr>
          <w:b/>
        </w:rPr>
      </w:pPr>
      <w:r>
        <w:rPr>
          <w:b/>
        </w:rPr>
        <w:t>Linked centre</w:t>
      </w:r>
      <w:r w:rsidRPr="00612EBA">
        <w:rPr>
          <w:b/>
        </w:rPr>
        <w:t xml:space="preserve"> </w:t>
      </w:r>
      <w:r>
        <w:rPr>
          <w:b/>
        </w:rPr>
        <w:t>#__</w:t>
      </w:r>
    </w:p>
    <w:tbl>
      <w:tblPr>
        <w:tblW w:w="4989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629"/>
        <w:gridCol w:w="3923"/>
        <w:gridCol w:w="3507"/>
      </w:tblGrid>
      <w:tr w:rsidR="00157F42" w:rsidTr="00CD4317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name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CD4317">
        <w:trPr>
          <w:cantSplit/>
          <w:trHeight w:val="283"/>
        </w:trPr>
        <w:tc>
          <w:tcPr>
            <w:tcW w:w="1307" w:type="pct"/>
            <w:vMerge w:val="restar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address</w:t>
            </w:r>
          </w:p>
        </w:tc>
        <w:tc>
          <w:tcPr>
            <w:tcW w:w="3693" w:type="pct"/>
            <w:gridSpan w:val="2"/>
            <w:vMerge w:val="restart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CD4317">
        <w:trPr>
          <w:cantSplit/>
          <w:trHeight w:val="500"/>
        </w:trPr>
        <w:tc>
          <w:tcPr>
            <w:tcW w:w="1307" w:type="pct"/>
            <w:vMerge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</w:p>
        </w:tc>
        <w:tc>
          <w:tcPr>
            <w:tcW w:w="3693" w:type="pct"/>
            <w:gridSpan w:val="2"/>
            <w:vMerge/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</w:p>
        </w:tc>
      </w:tr>
      <w:tr w:rsidR="00157F42" w:rsidTr="00CD4317">
        <w:trPr>
          <w:cantSplit/>
          <w:trHeight w:val="454"/>
        </w:trPr>
        <w:tc>
          <w:tcPr>
            <w:tcW w:w="3257" w:type="pct"/>
            <w:gridSpan w:val="2"/>
            <w:shd w:val="clear" w:color="auto" w:fill="88C8EF"/>
            <w:vAlign w:val="center"/>
          </w:tcPr>
          <w:p w:rsidR="00157F42" w:rsidRPr="0018054A" w:rsidRDefault="00157F42" w:rsidP="002E403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Use  above address for s</w:t>
            </w:r>
            <w:r w:rsidRPr="0018054A">
              <w:rPr>
                <w:b/>
                <w:color w:val="FFFFFF"/>
              </w:rPr>
              <w:t>hipping</w:t>
            </w:r>
            <w:r>
              <w:rPr>
                <w:b/>
                <w:color w:val="FFFFFF"/>
              </w:rPr>
              <w:t xml:space="preserve"> of examination materials</w:t>
            </w:r>
          </w:p>
        </w:tc>
        <w:tc>
          <w:tcPr>
            <w:tcW w:w="1743" w:type="pct"/>
            <w:shd w:val="clear" w:color="auto" w:fill="D3EBF9"/>
            <w:vAlign w:val="center"/>
          </w:tcPr>
          <w:p w:rsidR="00157F42" w:rsidRPr="0018054A" w:rsidRDefault="00157F42" w:rsidP="0018054A">
            <w:pPr>
              <w:rPr>
                <w:sz w:val="18"/>
                <w:szCs w:val="18"/>
              </w:rPr>
            </w:pP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Yes   </w:t>
            </w:r>
            <w:r>
              <w:rPr>
                <w:sz w:val="18"/>
                <w:szCs w:val="18"/>
              </w:rPr>
              <w:t xml:space="preserve">   </w:t>
            </w: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No</w:t>
            </w:r>
          </w:p>
        </w:tc>
      </w:tr>
      <w:tr w:rsidR="00157F42" w:rsidTr="00CD4317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contact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</w:tbl>
    <w:p w:rsidR="00157F42" w:rsidRPr="00BD5F97" w:rsidRDefault="00157F42" w:rsidP="006915E3">
      <w:pPr>
        <w:ind w:left="-142"/>
        <w:rPr>
          <w:sz w:val="16"/>
          <w:szCs w:val="16"/>
        </w:rPr>
      </w:pPr>
    </w:p>
    <w:p w:rsidR="00157F42" w:rsidRPr="00612EBA" w:rsidRDefault="00157F42" w:rsidP="006915E3">
      <w:pPr>
        <w:ind w:left="-142"/>
        <w:rPr>
          <w:b/>
        </w:rPr>
      </w:pPr>
      <w:r>
        <w:rPr>
          <w:b/>
        </w:rPr>
        <w:t>Linked centre</w:t>
      </w:r>
      <w:r w:rsidRPr="00612EBA">
        <w:rPr>
          <w:b/>
        </w:rPr>
        <w:t xml:space="preserve"> </w:t>
      </w:r>
      <w:r>
        <w:rPr>
          <w:b/>
        </w:rPr>
        <w:t>#__</w:t>
      </w:r>
    </w:p>
    <w:tbl>
      <w:tblPr>
        <w:tblW w:w="4989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629"/>
        <w:gridCol w:w="3923"/>
        <w:gridCol w:w="3507"/>
      </w:tblGrid>
      <w:tr w:rsidR="00157F42" w:rsidTr="0018054A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name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18054A">
        <w:trPr>
          <w:cantSplit/>
          <w:trHeight w:val="283"/>
        </w:trPr>
        <w:tc>
          <w:tcPr>
            <w:tcW w:w="1307" w:type="pct"/>
            <w:vMerge w:val="restar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address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18054A">
        <w:trPr>
          <w:cantSplit/>
          <w:trHeight w:val="500"/>
        </w:trPr>
        <w:tc>
          <w:tcPr>
            <w:tcW w:w="1307" w:type="pct"/>
            <w:vMerge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</w:p>
        </w:tc>
      </w:tr>
      <w:tr w:rsidR="00157F42" w:rsidTr="00070EA1">
        <w:trPr>
          <w:cantSplit/>
          <w:trHeight w:val="454"/>
        </w:trPr>
        <w:tc>
          <w:tcPr>
            <w:tcW w:w="3257" w:type="pct"/>
            <w:gridSpan w:val="2"/>
            <w:shd w:val="clear" w:color="auto" w:fill="88C8EF"/>
            <w:vAlign w:val="center"/>
          </w:tcPr>
          <w:p w:rsidR="00157F42" w:rsidRPr="0018054A" w:rsidRDefault="00157F42" w:rsidP="002E403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Use  above address for s</w:t>
            </w:r>
            <w:r w:rsidRPr="0018054A">
              <w:rPr>
                <w:b/>
                <w:color w:val="FFFFFF"/>
              </w:rPr>
              <w:t>hipping</w:t>
            </w:r>
            <w:r>
              <w:rPr>
                <w:b/>
                <w:color w:val="FFFFFF"/>
              </w:rPr>
              <w:t xml:space="preserve"> of examination materials</w:t>
            </w:r>
          </w:p>
        </w:tc>
        <w:tc>
          <w:tcPr>
            <w:tcW w:w="1743" w:type="pct"/>
            <w:shd w:val="clear" w:color="auto" w:fill="D3EBF9"/>
            <w:vAlign w:val="center"/>
          </w:tcPr>
          <w:p w:rsidR="00157F42" w:rsidRPr="0018054A" w:rsidRDefault="00157F42" w:rsidP="0018054A">
            <w:pPr>
              <w:rPr>
                <w:sz w:val="18"/>
                <w:szCs w:val="18"/>
              </w:rPr>
            </w:pP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Yes   </w:t>
            </w:r>
            <w:r>
              <w:rPr>
                <w:sz w:val="18"/>
                <w:szCs w:val="18"/>
              </w:rPr>
              <w:t xml:space="preserve">   </w:t>
            </w: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No</w:t>
            </w:r>
          </w:p>
        </w:tc>
      </w:tr>
      <w:tr w:rsidR="00157F42" w:rsidTr="0018054A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contact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</w:tbl>
    <w:p w:rsidR="00157F42" w:rsidRPr="00BD5F97" w:rsidRDefault="00157F42" w:rsidP="006915E3">
      <w:pPr>
        <w:ind w:left="-142"/>
        <w:rPr>
          <w:sz w:val="16"/>
          <w:szCs w:val="16"/>
        </w:rPr>
      </w:pPr>
    </w:p>
    <w:p w:rsidR="00157F42" w:rsidRPr="00612EBA" w:rsidRDefault="00157F42" w:rsidP="006915E3">
      <w:pPr>
        <w:ind w:left="-142"/>
        <w:rPr>
          <w:b/>
        </w:rPr>
      </w:pPr>
      <w:r>
        <w:rPr>
          <w:b/>
        </w:rPr>
        <w:t>Linked centre</w:t>
      </w:r>
      <w:r w:rsidRPr="00612EBA">
        <w:rPr>
          <w:b/>
        </w:rPr>
        <w:t xml:space="preserve"> </w:t>
      </w:r>
      <w:r>
        <w:rPr>
          <w:b/>
        </w:rPr>
        <w:t>#__</w:t>
      </w:r>
    </w:p>
    <w:tbl>
      <w:tblPr>
        <w:tblW w:w="4989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629"/>
        <w:gridCol w:w="3923"/>
        <w:gridCol w:w="3507"/>
      </w:tblGrid>
      <w:tr w:rsidR="00157F42" w:rsidTr="0018054A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name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18054A">
        <w:trPr>
          <w:cantSplit/>
          <w:trHeight w:val="283"/>
        </w:trPr>
        <w:tc>
          <w:tcPr>
            <w:tcW w:w="1307" w:type="pct"/>
            <w:vMerge w:val="restar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address</w:t>
            </w:r>
          </w:p>
        </w:tc>
        <w:tc>
          <w:tcPr>
            <w:tcW w:w="3693" w:type="pct"/>
            <w:gridSpan w:val="2"/>
            <w:vMerge w:val="restart"/>
            <w:shd w:val="clear" w:color="auto" w:fill="D3EBF9"/>
            <w:vAlign w:val="center"/>
          </w:tcPr>
          <w:p w:rsidR="00157F42" w:rsidRDefault="00157F42" w:rsidP="0018054A"/>
        </w:tc>
      </w:tr>
      <w:tr w:rsidR="00157F42" w:rsidTr="0018054A">
        <w:trPr>
          <w:cantSplit/>
          <w:trHeight w:val="500"/>
        </w:trPr>
        <w:tc>
          <w:tcPr>
            <w:tcW w:w="1307" w:type="pct"/>
            <w:vMerge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</w:p>
        </w:tc>
        <w:tc>
          <w:tcPr>
            <w:tcW w:w="3693" w:type="pct"/>
            <w:gridSpan w:val="2"/>
            <w:vMerge/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</w:p>
        </w:tc>
      </w:tr>
      <w:tr w:rsidR="00157F42" w:rsidTr="00070EA1">
        <w:trPr>
          <w:cantSplit/>
          <w:trHeight w:val="454"/>
        </w:trPr>
        <w:tc>
          <w:tcPr>
            <w:tcW w:w="3257" w:type="pct"/>
            <w:gridSpan w:val="2"/>
            <w:shd w:val="clear" w:color="auto" w:fill="88C8EF"/>
            <w:vAlign w:val="center"/>
          </w:tcPr>
          <w:p w:rsidR="00157F42" w:rsidRPr="0018054A" w:rsidRDefault="00157F42" w:rsidP="002E403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Use  above address for s</w:t>
            </w:r>
            <w:r w:rsidRPr="0018054A">
              <w:rPr>
                <w:b/>
                <w:color w:val="FFFFFF"/>
              </w:rPr>
              <w:t>hipping</w:t>
            </w:r>
            <w:r>
              <w:rPr>
                <w:b/>
                <w:color w:val="FFFFFF"/>
              </w:rPr>
              <w:t xml:space="preserve"> of examination materials</w:t>
            </w:r>
          </w:p>
        </w:tc>
        <w:tc>
          <w:tcPr>
            <w:tcW w:w="1743" w:type="pct"/>
            <w:shd w:val="clear" w:color="auto" w:fill="D3EBF9"/>
            <w:vAlign w:val="center"/>
          </w:tcPr>
          <w:p w:rsidR="00157F42" w:rsidRPr="0018054A" w:rsidRDefault="00157F42" w:rsidP="0018054A">
            <w:pPr>
              <w:rPr>
                <w:sz w:val="18"/>
                <w:szCs w:val="18"/>
              </w:rPr>
            </w:pP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Yes   </w:t>
            </w:r>
            <w:r>
              <w:rPr>
                <w:sz w:val="18"/>
                <w:szCs w:val="18"/>
              </w:rPr>
              <w:t xml:space="preserve">   </w:t>
            </w:r>
            <w:r w:rsidRPr="0018054A">
              <w:rPr>
                <w:sz w:val="18"/>
                <w:szCs w:val="18"/>
              </w:rPr>
              <w:sym w:font="Wingdings" w:char="F072"/>
            </w:r>
            <w:r w:rsidRPr="0018054A">
              <w:rPr>
                <w:sz w:val="18"/>
                <w:szCs w:val="18"/>
              </w:rPr>
              <w:t xml:space="preserve"> No</w:t>
            </w:r>
          </w:p>
        </w:tc>
      </w:tr>
      <w:tr w:rsidR="00157F42" w:rsidTr="0018054A">
        <w:trPr>
          <w:cantSplit/>
          <w:trHeight w:val="510"/>
        </w:trPr>
        <w:tc>
          <w:tcPr>
            <w:tcW w:w="1307" w:type="pct"/>
            <w:shd w:val="clear" w:color="auto" w:fill="88C8EF"/>
            <w:vAlign w:val="center"/>
          </w:tcPr>
          <w:p w:rsidR="00157F42" w:rsidRPr="00770EE7" w:rsidRDefault="00157F42" w:rsidP="006915E3">
            <w:pPr>
              <w:rPr>
                <w:b/>
                <w:color w:val="FFFFFF"/>
              </w:rPr>
            </w:pPr>
            <w:r w:rsidRPr="00770EE7">
              <w:rPr>
                <w:b/>
                <w:color w:val="FFFFFF"/>
              </w:rPr>
              <w:t>Centre/site contact</w:t>
            </w:r>
          </w:p>
        </w:tc>
        <w:tc>
          <w:tcPr>
            <w:tcW w:w="3693" w:type="pct"/>
            <w:gridSpan w:val="2"/>
            <w:shd w:val="clear" w:color="auto" w:fill="D3EBF9"/>
            <w:vAlign w:val="center"/>
          </w:tcPr>
          <w:p w:rsidR="00157F42" w:rsidRDefault="00157F42" w:rsidP="0018054A"/>
        </w:tc>
      </w:tr>
    </w:tbl>
    <w:p w:rsidR="00157F42" w:rsidRDefault="00157F42" w:rsidP="004F7CE4">
      <w:r>
        <w:br w:type="page"/>
      </w:r>
    </w:p>
    <w:p w:rsidR="00157F42" w:rsidRDefault="00157F42" w:rsidP="004F7CE4">
      <w:pPr>
        <w:ind w:left="-142"/>
        <w:rPr>
          <w:sz w:val="32"/>
          <w:szCs w:val="32"/>
        </w:rPr>
      </w:pPr>
    </w:p>
    <w:p w:rsidR="00157F42" w:rsidRDefault="00157F42" w:rsidP="004F7CE4">
      <w:pPr>
        <w:ind w:left="-142"/>
        <w:rPr>
          <w:sz w:val="32"/>
          <w:szCs w:val="32"/>
        </w:rPr>
      </w:pPr>
    </w:p>
    <w:p w:rsidR="00157F42" w:rsidRDefault="00157F42" w:rsidP="004F7CE4">
      <w:pPr>
        <w:ind w:left="-142"/>
        <w:rPr>
          <w:b/>
          <w:sz w:val="32"/>
          <w:szCs w:val="32"/>
        </w:rPr>
      </w:pPr>
    </w:p>
    <w:p w:rsidR="00157F42" w:rsidRPr="004F7CE4" w:rsidRDefault="00157F42" w:rsidP="004F7CE4">
      <w:pPr>
        <w:ind w:left="-142"/>
        <w:rPr>
          <w:b/>
        </w:rPr>
      </w:pPr>
      <w:r w:rsidRPr="004F7CE4">
        <w:rPr>
          <w:b/>
          <w:sz w:val="32"/>
          <w:szCs w:val="32"/>
        </w:rPr>
        <w:t xml:space="preserve">Section 2 </w:t>
      </w:r>
    </w:p>
    <w:p w:rsidR="00157F42" w:rsidRPr="0047791A" w:rsidRDefault="00157F42" w:rsidP="006915E3">
      <w:pPr>
        <w:pStyle w:val="Heading2"/>
        <w:ind w:left="-142"/>
        <w:rPr>
          <w:sz w:val="16"/>
          <w:szCs w:val="16"/>
        </w:rPr>
      </w:pPr>
      <w:r>
        <w:rPr>
          <w:noProof/>
          <w:lang w:val="en-US"/>
        </w:rPr>
        <w:pict>
          <v:shape id="_x0000_s1034" type="#_x0000_t32" style="position:absolute;left:0;text-align:left;margin-left:-7.5pt;margin-top:3.8pt;width:505.45pt;height:0;z-index:251657216" o:connectortype="straight" strokecolor="#88c8ef"/>
        </w:pict>
      </w:r>
    </w:p>
    <w:p w:rsidR="00157F42" w:rsidRDefault="00157F42" w:rsidP="006915E3">
      <w:pPr>
        <w:pStyle w:val="Heading2"/>
        <w:ind w:left="-142"/>
        <w:rPr>
          <w:sz w:val="24"/>
          <w:szCs w:val="24"/>
        </w:rPr>
      </w:pPr>
      <w:r>
        <w:rPr>
          <w:sz w:val="24"/>
          <w:szCs w:val="24"/>
        </w:rPr>
        <w:t>Invigilation arrangements</w:t>
      </w:r>
    </w:p>
    <w:p w:rsidR="00157F42" w:rsidRDefault="00157F42" w:rsidP="006915E3">
      <w:pPr>
        <w:ind w:left="-142"/>
      </w:pPr>
    </w:p>
    <w:p w:rsidR="00157F42" w:rsidRDefault="00157F42" w:rsidP="006915E3">
      <w:pPr>
        <w:ind w:left="-142"/>
      </w:pPr>
      <w:r>
        <w:t>Please confirm that all persons employed to carry out the invigilation of examinations have received adequate training in Invigilation rules and regulations as detailed below:</w:t>
      </w:r>
    </w:p>
    <w:p w:rsidR="00157F42" w:rsidRPr="00BF5DDB" w:rsidRDefault="00157F42" w:rsidP="006915E3">
      <w:pPr>
        <w:ind w:left="-14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7"/>
        <w:gridCol w:w="8551"/>
        <w:gridCol w:w="863"/>
      </w:tblGrid>
      <w:tr w:rsidR="00157F42" w:rsidTr="006915E3">
        <w:trPr>
          <w:cantSplit/>
          <w:trHeight w:val="585"/>
        </w:trPr>
        <w:tc>
          <w:tcPr>
            <w:tcW w:w="500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2 Invigilation rules and regulations</w:t>
            </w:r>
          </w:p>
        </w:tc>
      </w:tr>
      <w:tr w:rsidR="00157F42" w:rsidTr="006915E3">
        <w:trPr>
          <w:cantSplit/>
          <w:trHeight w:val="553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</w:t>
            </w:r>
            <w:r w:rsidRPr="00090CFA">
              <w:rPr>
                <w:color w:val="FFFFFF"/>
                <w:szCs w:val="22"/>
              </w:rPr>
              <w:t>Ref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501259">
            <w:pPr>
              <w:pStyle w:val="Heading2"/>
              <w:rPr>
                <w:color w:val="FFFFFF"/>
                <w:szCs w:val="22"/>
              </w:rPr>
            </w:pPr>
            <w:r w:rsidRPr="00090CFA">
              <w:rPr>
                <w:color w:val="FFFFFF"/>
                <w:szCs w:val="22"/>
              </w:rPr>
              <w:t>Criteria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Tick</w:t>
            </w: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1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</w:pPr>
            <w:r>
              <w:rPr>
                <w:rFonts w:cs="Arial"/>
                <w:szCs w:val="22"/>
              </w:rPr>
              <w:t xml:space="preserve">No person who has taught any of the candidates in the examination subject may act as the </w:t>
            </w:r>
            <w:r>
              <w:rPr>
                <w:rFonts w:cs="Arial"/>
                <w:b/>
                <w:bCs/>
                <w:szCs w:val="22"/>
              </w:rPr>
              <w:t xml:space="preserve">sole </w:t>
            </w:r>
            <w:r>
              <w:rPr>
                <w:rFonts w:cs="Arial"/>
                <w:szCs w:val="22"/>
              </w:rPr>
              <w:t>invigilator.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2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 relative of, or person directly interested in, a candidate may invigilate an examination when this candidate is present.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3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A330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Invigilators must be fully aware of their </w:t>
            </w:r>
            <w:r w:rsidRPr="000A3302">
              <w:rPr>
                <w:rFonts w:cs="Arial"/>
                <w:b/>
                <w:szCs w:val="22"/>
              </w:rPr>
              <w:t>roles and responsibilities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(see Section 2a).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4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At least one invigilator must be present throughout each examination.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5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40A8D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Where there are more than 25 candidates, one additional invigilator is required for each additional 25 candidates, or part thereof.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6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 an </w:t>
            </w:r>
            <w:r>
              <w:rPr>
                <w:rFonts w:cs="Arial"/>
                <w:i/>
                <w:iCs/>
                <w:szCs w:val="22"/>
              </w:rPr>
              <w:t xml:space="preserve">L </w:t>
            </w:r>
            <w:r>
              <w:rPr>
                <w:rFonts w:cs="Arial"/>
                <w:szCs w:val="22"/>
              </w:rPr>
              <w:t xml:space="preserve">or </w:t>
            </w:r>
            <w:r>
              <w:rPr>
                <w:rFonts w:cs="Arial"/>
                <w:i/>
                <w:iCs/>
                <w:szCs w:val="22"/>
              </w:rPr>
              <w:t xml:space="preserve">T </w:t>
            </w:r>
            <w:r>
              <w:rPr>
                <w:rFonts w:cs="Arial"/>
                <w:szCs w:val="22"/>
              </w:rPr>
              <w:t>shaped room at least two invigilators must be present for the whole examination.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7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When only one invigilator is present this invigilator must be able to contact immediate assistance without disturbing candidates or leaving the room.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  <w:tr w:rsidR="00157F42" w:rsidTr="00CC0E3F">
        <w:trPr>
          <w:cantSplit/>
          <w:trHeight w:val="757"/>
        </w:trPr>
        <w:tc>
          <w:tcPr>
            <w:tcW w:w="33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8</w:t>
            </w:r>
          </w:p>
        </w:tc>
        <w:tc>
          <w:tcPr>
            <w:tcW w:w="42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No persons not directly involved in the examination session are permitted to enter the examination room at any point (i.e. Principals, centre owners, teachers etc.).</w:t>
            </w:r>
          </w:p>
        </w:tc>
        <w:tc>
          <w:tcPr>
            <w:tcW w:w="4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63"/>
              <w:jc w:val="center"/>
            </w:pPr>
          </w:p>
        </w:tc>
      </w:tr>
    </w:tbl>
    <w:p w:rsidR="00157F42" w:rsidRDefault="00157F42" w:rsidP="00861C9D">
      <w:pPr>
        <w:ind w:left="-142"/>
      </w:pPr>
    </w:p>
    <w:p w:rsidR="00157F42" w:rsidRDefault="00157F42" w:rsidP="00861C9D">
      <w:pPr>
        <w:ind w:left="-142"/>
      </w:pPr>
    </w:p>
    <w:tbl>
      <w:tblPr>
        <w:tblpPr w:leftFromText="180" w:rightFromText="180" w:vertAnchor="text" w:tblpY="30"/>
        <w:tblW w:w="100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/>
      </w:tblPr>
      <w:tblGrid>
        <w:gridCol w:w="3085"/>
        <w:gridCol w:w="7004"/>
      </w:tblGrid>
      <w:tr w:rsidR="00157F42" w:rsidRPr="00BC57BA" w:rsidTr="004F7CE4">
        <w:trPr>
          <w:cantSplit/>
          <w:trHeight w:val="1261"/>
        </w:trPr>
        <w:tc>
          <w:tcPr>
            <w:tcW w:w="3085" w:type="dxa"/>
            <w:shd w:val="clear" w:color="auto" w:fill="88C8EF"/>
            <w:vAlign w:val="center"/>
          </w:tcPr>
          <w:p w:rsidR="00157F42" w:rsidRPr="00BC57BA" w:rsidRDefault="00157F42" w:rsidP="000F160C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 of staff member responsible for training and supervision of Invigilators</w:t>
            </w:r>
          </w:p>
        </w:tc>
        <w:tc>
          <w:tcPr>
            <w:tcW w:w="7004" w:type="dxa"/>
            <w:shd w:val="clear" w:color="auto" w:fill="D3EBF9"/>
            <w:vAlign w:val="center"/>
          </w:tcPr>
          <w:p w:rsidR="00157F42" w:rsidRPr="004B22F6" w:rsidRDefault="00157F42" w:rsidP="000F160C">
            <w:pPr>
              <w:ind w:left="-142"/>
              <w:rPr>
                <w:b/>
                <w:sz w:val="20"/>
              </w:rPr>
            </w:pPr>
          </w:p>
          <w:p w:rsidR="00157F42" w:rsidRPr="00BC57BA" w:rsidRDefault="00157F42" w:rsidP="00CC0E3F">
            <w:pPr>
              <w:rPr>
                <w:b/>
              </w:rPr>
            </w:pPr>
          </w:p>
        </w:tc>
      </w:tr>
    </w:tbl>
    <w:p w:rsidR="00157F42" w:rsidRDefault="00157F42" w:rsidP="00861C9D">
      <w:pPr>
        <w:ind w:left="-142"/>
      </w:pPr>
      <w:r>
        <w:br w:type="page"/>
      </w:r>
    </w:p>
    <w:p w:rsidR="00157F42" w:rsidRDefault="00157F42" w:rsidP="00861C9D">
      <w:pPr>
        <w:ind w:left="-142"/>
      </w:pPr>
    </w:p>
    <w:p w:rsidR="00157F42" w:rsidRDefault="00157F42" w:rsidP="00861C9D">
      <w:pPr>
        <w:ind w:left="-142"/>
      </w:pPr>
    </w:p>
    <w:p w:rsidR="00157F42" w:rsidRDefault="00157F42" w:rsidP="00861C9D">
      <w:pPr>
        <w:ind w:left="-142"/>
      </w:pPr>
    </w:p>
    <w:p w:rsidR="00157F42" w:rsidRDefault="00157F42" w:rsidP="00861C9D">
      <w:pPr>
        <w:ind w:left="-142"/>
      </w:pPr>
    </w:p>
    <w:p w:rsidR="00157F42" w:rsidRPr="00070EA1" w:rsidRDefault="00157F42" w:rsidP="00861C9D">
      <w:pPr>
        <w:ind w:left="-142"/>
        <w:rPr>
          <w:b/>
          <w:sz w:val="32"/>
          <w:szCs w:val="32"/>
        </w:rPr>
      </w:pPr>
      <w:r w:rsidRPr="00070EA1">
        <w:rPr>
          <w:b/>
          <w:sz w:val="32"/>
          <w:szCs w:val="32"/>
        </w:rPr>
        <w:t>Section 2a</w:t>
      </w:r>
    </w:p>
    <w:p w:rsidR="00157F42" w:rsidRPr="0047791A" w:rsidRDefault="00157F42" w:rsidP="000A3302">
      <w:pPr>
        <w:pStyle w:val="Heading2"/>
        <w:ind w:left="-142"/>
        <w:rPr>
          <w:sz w:val="16"/>
          <w:szCs w:val="16"/>
        </w:rPr>
      </w:pPr>
      <w:r>
        <w:rPr>
          <w:noProof/>
          <w:lang w:val="en-US"/>
        </w:rPr>
        <w:pict>
          <v:shape id="_x0000_s1035" type="#_x0000_t32" style="position:absolute;left:0;text-align:left;margin-left:-7.95pt;margin-top:3.8pt;width:506.65pt;height:0;z-index:251658240" o:connectortype="straight" strokecolor="#88c8ef"/>
        </w:pict>
      </w:r>
    </w:p>
    <w:p w:rsidR="00157F42" w:rsidRDefault="00157F42" w:rsidP="000A3302">
      <w:pPr>
        <w:pStyle w:val="Heading2"/>
        <w:ind w:left="-142"/>
        <w:rPr>
          <w:sz w:val="24"/>
          <w:szCs w:val="24"/>
        </w:rPr>
      </w:pPr>
      <w:r>
        <w:rPr>
          <w:sz w:val="24"/>
          <w:szCs w:val="24"/>
        </w:rPr>
        <w:t>Invigilation roles and responsibilities</w:t>
      </w:r>
    </w:p>
    <w:p w:rsidR="00157F42" w:rsidRPr="001A4939" w:rsidRDefault="00157F42">
      <w:pPr>
        <w:rPr>
          <w:sz w:val="14"/>
          <w:szCs w:val="14"/>
        </w:rPr>
      </w:pPr>
    </w:p>
    <w:p w:rsidR="00157F42" w:rsidRPr="000A3302" w:rsidRDefault="00157F42" w:rsidP="000A3302">
      <w:pPr>
        <w:ind w:left="-142"/>
        <w:rPr>
          <w:b/>
        </w:rPr>
      </w:pPr>
      <w:r>
        <w:rPr>
          <w:b/>
        </w:rPr>
        <w:t>A – Arranging the examination r</w:t>
      </w:r>
      <w:r w:rsidRPr="000A3302">
        <w:rPr>
          <w:b/>
        </w:rPr>
        <w:t>oom</w:t>
      </w:r>
    </w:p>
    <w:p w:rsidR="00157F42" w:rsidRPr="001A4939" w:rsidRDefault="00157F42">
      <w:pPr>
        <w:rPr>
          <w:sz w:val="14"/>
          <w:szCs w:val="1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9391"/>
      </w:tblGrid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A1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Any display material that might be useful to candidates must be cleared from the walls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A2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293954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Desks are positioned at least 1 metre apart (if partitions or screen filters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649B9">
              <w:rPr>
                <w:rFonts w:cs="Arial"/>
                <w:sz w:val="18"/>
                <w:szCs w:val="18"/>
              </w:rPr>
              <w:t>are available, workstations may be closer together)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A3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A wall clock should be clearly visible to all candidates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A4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Display a board showing the centre code and the examination start and finish times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A5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826711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Make sure that the room is quiet and well lit. The room should also be well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649B9">
              <w:rPr>
                <w:rFonts w:cs="Arial"/>
                <w:sz w:val="18"/>
                <w:szCs w:val="18"/>
              </w:rPr>
              <w:t>ventilated, at a reasonable temperature with sunlight glare blocked out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A6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Follow any subject-specific invigilation instructions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A7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Check you have a seating plan for the examination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157F42" w:rsidRPr="001A4939" w:rsidRDefault="00157F42">
      <w:pPr>
        <w:rPr>
          <w:sz w:val="14"/>
          <w:szCs w:val="14"/>
        </w:rPr>
      </w:pPr>
    </w:p>
    <w:p w:rsidR="00157F42" w:rsidRPr="00501259" w:rsidRDefault="00157F42" w:rsidP="00070EA1">
      <w:pPr>
        <w:ind w:hanging="142"/>
        <w:rPr>
          <w:b/>
        </w:rPr>
      </w:pPr>
      <w:r>
        <w:rPr>
          <w:b/>
        </w:rPr>
        <w:t>B – Indentifying c</w:t>
      </w:r>
      <w:r w:rsidRPr="00501259">
        <w:rPr>
          <w:b/>
        </w:rPr>
        <w:t>andidates</w:t>
      </w:r>
    </w:p>
    <w:p w:rsidR="00157F42" w:rsidRPr="001A4939" w:rsidRDefault="00157F42">
      <w:pPr>
        <w:rPr>
          <w:sz w:val="14"/>
          <w:szCs w:val="1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9391"/>
      </w:tblGrid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B1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Make sure you know the identity of every candidate in the examination room, by checking as necessary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B2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If you do not know the identity of a candidate you must check their photo-identity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B3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Make sure each candidate signs the attendance register and checks the spelling of his/her name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</w:tbl>
    <w:p w:rsidR="00157F42" w:rsidRPr="001A4939" w:rsidRDefault="00157F42">
      <w:pPr>
        <w:rPr>
          <w:sz w:val="14"/>
          <w:szCs w:val="14"/>
        </w:rPr>
      </w:pPr>
    </w:p>
    <w:p w:rsidR="00157F42" w:rsidRPr="00501259" w:rsidRDefault="00157F42" w:rsidP="00070EA1">
      <w:pPr>
        <w:ind w:hanging="142"/>
        <w:rPr>
          <w:b/>
        </w:rPr>
      </w:pPr>
      <w:r>
        <w:rPr>
          <w:b/>
        </w:rPr>
        <w:t>C – Before the e</w:t>
      </w:r>
      <w:r w:rsidRPr="00501259">
        <w:rPr>
          <w:b/>
        </w:rPr>
        <w:t>xamination</w:t>
      </w:r>
    </w:p>
    <w:p w:rsidR="00157F42" w:rsidRPr="001A4939" w:rsidRDefault="00157F42">
      <w:pPr>
        <w:rPr>
          <w:sz w:val="14"/>
          <w:szCs w:val="1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9391"/>
      </w:tblGrid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C1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649B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 xml:space="preserve">Place a notice on the door of the room that says </w:t>
            </w:r>
            <w:r>
              <w:rPr>
                <w:rFonts w:cs="Arial"/>
                <w:i/>
                <w:iCs/>
                <w:sz w:val="18"/>
                <w:szCs w:val="18"/>
              </w:rPr>
              <w:t>‘Quiet please - examination in progress. No admittance</w:t>
            </w:r>
            <w:r w:rsidRPr="000649B9">
              <w:rPr>
                <w:rFonts w:cs="Arial"/>
                <w:i/>
                <w:iCs/>
                <w:sz w:val="18"/>
                <w:szCs w:val="18"/>
              </w:rPr>
              <w:t>’</w:t>
            </w:r>
            <w:r>
              <w:rPr>
                <w:rFonts w:cs="Arial"/>
                <w:i/>
                <w:iCs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C2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Check the front of the question paper so you know what material candidates can use in the examination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C3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Check that candidates have not brought into the examination any material they are not allowed such as revision notes, mobile phones or electronic dictionaries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C4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 xml:space="preserve">Read out the </w:t>
            </w:r>
            <w:r w:rsidRPr="000649B9">
              <w:rPr>
                <w:rFonts w:cs="Arial"/>
                <w:i/>
                <w:iCs/>
                <w:color w:val="000000"/>
                <w:sz w:val="18"/>
                <w:szCs w:val="18"/>
              </w:rPr>
              <w:t>Instructions to candidates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C5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Open the packet of question papers in the examination room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C6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Remind the candidates that they must fill in the details on the front of the answer booklet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C7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A330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Tell candidates to read the instructions on the front of the question paper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C8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Tell candidates when they may begin and how much time they have to complete the examination.</w:t>
            </w:r>
          </w:p>
        </w:tc>
      </w:tr>
    </w:tbl>
    <w:p w:rsidR="00157F42" w:rsidRPr="000649B9" w:rsidRDefault="00157F42">
      <w:pPr>
        <w:rPr>
          <w:sz w:val="18"/>
          <w:szCs w:val="18"/>
        </w:rPr>
      </w:pPr>
    </w:p>
    <w:p w:rsidR="00157F42" w:rsidRPr="00501259" w:rsidRDefault="00157F42" w:rsidP="00070EA1">
      <w:pPr>
        <w:ind w:hanging="142"/>
        <w:rPr>
          <w:b/>
        </w:rPr>
      </w:pPr>
      <w:r>
        <w:rPr>
          <w:b/>
        </w:rPr>
        <w:t>D – During the e</w:t>
      </w:r>
      <w:r w:rsidRPr="00501259">
        <w:rPr>
          <w:b/>
        </w:rPr>
        <w:t xml:space="preserve">xamination </w:t>
      </w:r>
    </w:p>
    <w:p w:rsidR="00157F42" w:rsidRPr="001A4939" w:rsidRDefault="00157F42">
      <w:pPr>
        <w:rPr>
          <w:sz w:val="14"/>
          <w:szCs w:val="1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9391"/>
      </w:tblGrid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D1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649B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Allow late candidates to enter the examination room quietly but only if the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649B9">
              <w:rPr>
                <w:rFonts w:cs="Arial"/>
                <w:sz w:val="18"/>
                <w:szCs w:val="18"/>
              </w:rPr>
              <w:t>examination has been in progress for less than 30 minutes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D2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Be vigilant and supervise the candidates at all times to prevent cheating.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D3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0649B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If you discover cheating, take away any unauthorised material and allow the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649B9">
              <w:rPr>
                <w:rFonts w:cs="Arial"/>
                <w:sz w:val="18"/>
                <w:szCs w:val="18"/>
              </w:rPr>
              <w:t>candidate to continue. This should be reported as malpractice on the invigilation repor</w:t>
            </w:r>
            <w:r>
              <w:rPr>
                <w:rFonts w:cs="Arial"/>
                <w:sz w:val="18"/>
                <w:szCs w:val="18"/>
              </w:rPr>
              <w:t xml:space="preserve">t which must be submitted to </w:t>
            </w:r>
            <w:r w:rsidRPr="00C86486">
              <w:rPr>
                <w:rFonts w:cs="Arial"/>
                <w:sz w:val="18"/>
                <w:szCs w:val="18"/>
              </w:rPr>
              <w:t>Pearson</w:t>
            </w:r>
            <w:r w:rsidRPr="000649B9"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D4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826711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 xml:space="preserve">Make sure that a responsible adult is available to accompany any candidates who need to leave the room </w:t>
            </w:r>
            <w:r>
              <w:rPr>
                <w:rFonts w:cs="Arial"/>
                <w:sz w:val="18"/>
                <w:szCs w:val="18"/>
              </w:rPr>
              <w:t>t</w:t>
            </w:r>
            <w:r w:rsidRPr="000649B9">
              <w:rPr>
                <w:rFonts w:cs="Arial"/>
                <w:sz w:val="18"/>
                <w:szCs w:val="18"/>
              </w:rPr>
              <w:t>emporarily.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D5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Make sure candidates do not leave the examination room until at least 30 minutes after the start time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6915E3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D6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Tell candidates to stop writing at the end of the examination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157F42" w:rsidRPr="001A4939" w:rsidRDefault="00157F42" w:rsidP="00501259">
      <w:pPr>
        <w:ind w:left="-142"/>
        <w:rPr>
          <w:sz w:val="14"/>
          <w:szCs w:val="14"/>
        </w:rPr>
      </w:pPr>
    </w:p>
    <w:p w:rsidR="00157F42" w:rsidRPr="00501259" w:rsidRDefault="00157F42" w:rsidP="00501259">
      <w:pPr>
        <w:ind w:left="-142"/>
        <w:rPr>
          <w:b/>
        </w:rPr>
      </w:pPr>
      <w:r>
        <w:rPr>
          <w:b/>
        </w:rPr>
        <w:t>E – After the e</w:t>
      </w:r>
      <w:r w:rsidRPr="00501259">
        <w:rPr>
          <w:b/>
        </w:rPr>
        <w:t>xamination</w:t>
      </w:r>
    </w:p>
    <w:p w:rsidR="00157F42" w:rsidRPr="001A4939" w:rsidRDefault="00157F42" w:rsidP="00501259">
      <w:pPr>
        <w:ind w:left="-142"/>
        <w:rPr>
          <w:sz w:val="14"/>
          <w:szCs w:val="1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8"/>
        <w:gridCol w:w="9391"/>
      </w:tblGrid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E1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color w:val="000000"/>
                <w:sz w:val="18"/>
                <w:szCs w:val="18"/>
              </w:rPr>
              <w:t>Collect all scripts and question papers before candidates leave the examination room ensuring that all details and question numbers answered on the front page of the scripts have been completed</w:t>
            </w:r>
            <w:r w:rsidRPr="000649B9">
              <w:rPr>
                <w:rFonts w:cs="Arial"/>
                <w:color w:val="4C4C4C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E2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Arrange scripts in the order candidates appear on the attendance register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E3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>Sign the invigilation report and record any late arrivals, disturbances or malpractice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157F42" w:rsidRPr="000649B9" w:rsidTr="000649B9">
        <w:trPr>
          <w:cantSplit/>
          <w:trHeight w:val="283"/>
        </w:trPr>
        <w:tc>
          <w:tcPr>
            <w:tcW w:w="33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ind w:left="-142"/>
              <w:rPr>
                <w:sz w:val="18"/>
                <w:szCs w:val="18"/>
              </w:rPr>
            </w:pPr>
            <w:r w:rsidRPr="000649B9">
              <w:rPr>
                <w:sz w:val="18"/>
                <w:szCs w:val="18"/>
              </w:rPr>
              <w:t xml:space="preserve">  E4</w:t>
            </w:r>
          </w:p>
        </w:tc>
        <w:tc>
          <w:tcPr>
            <w:tcW w:w="46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0649B9" w:rsidRDefault="00157F42" w:rsidP="0050125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0649B9">
              <w:rPr>
                <w:rFonts w:cs="Arial"/>
                <w:sz w:val="18"/>
                <w:szCs w:val="18"/>
              </w:rPr>
              <w:t xml:space="preserve">Make sure that scripts are kept in a secure place before being sent, by a </w:t>
            </w:r>
            <w:r>
              <w:rPr>
                <w:rFonts w:cs="Arial"/>
                <w:sz w:val="18"/>
                <w:szCs w:val="18"/>
              </w:rPr>
              <w:t xml:space="preserve">secure, traceable method, to </w:t>
            </w:r>
            <w:r w:rsidRPr="00C86486">
              <w:rPr>
                <w:rFonts w:cs="Arial"/>
                <w:sz w:val="18"/>
                <w:szCs w:val="18"/>
              </w:rPr>
              <w:t>Pearson</w:t>
            </w:r>
            <w:r w:rsidRPr="000649B9">
              <w:rPr>
                <w:rFonts w:cs="Arial"/>
                <w:sz w:val="18"/>
                <w:szCs w:val="18"/>
              </w:rPr>
              <w:t xml:space="preserve"> or your coordinating authority within </w:t>
            </w:r>
            <w:r w:rsidRPr="000649B9">
              <w:rPr>
                <w:rFonts w:cs="Arial"/>
                <w:b/>
                <w:bCs/>
                <w:sz w:val="18"/>
                <w:szCs w:val="18"/>
              </w:rPr>
              <w:t xml:space="preserve">48 hours </w:t>
            </w:r>
            <w:r w:rsidRPr="000649B9">
              <w:rPr>
                <w:rFonts w:cs="Arial"/>
                <w:sz w:val="18"/>
                <w:szCs w:val="18"/>
              </w:rPr>
              <w:t>of the examination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157F42" w:rsidRDefault="00157F42">
      <w:pPr>
        <w:rPr>
          <w:sz w:val="20"/>
        </w:rPr>
        <w:sectPr w:rsidR="00157F42" w:rsidSect="00070EA1">
          <w:footerReference w:type="default" r:id="rId14"/>
          <w:headerReference w:type="first" r:id="rId15"/>
          <w:footerReference w:type="first" r:id="rId16"/>
          <w:pgSz w:w="11907" w:h="16840" w:code="9"/>
          <w:pgMar w:top="1021" w:right="1021" w:bottom="907" w:left="1021" w:header="737" w:footer="40" w:gutter="0"/>
          <w:cols w:space="720"/>
          <w:titlePg/>
          <w:docGrid w:linePitch="299"/>
        </w:sectPr>
      </w:pPr>
    </w:p>
    <w:p w:rsidR="00157F42" w:rsidRPr="00070EA1" w:rsidRDefault="00157F42" w:rsidP="006915E3">
      <w:pPr>
        <w:pStyle w:val="Heading2"/>
        <w:ind w:left="-142"/>
        <w:rPr>
          <w:sz w:val="32"/>
          <w:szCs w:val="32"/>
        </w:rPr>
      </w:pPr>
      <w:r w:rsidRPr="00070EA1">
        <w:rPr>
          <w:sz w:val="32"/>
          <w:szCs w:val="32"/>
        </w:rPr>
        <w:t xml:space="preserve">Section 3 </w:t>
      </w:r>
    </w:p>
    <w:p w:rsidR="00157F42" w:rsidRPr="0047791A" w:rsidRDefault="00157F42" w:rsidP="006915E3">
      <w:pPr>
        <w:pStyle w:val="Heading2"/>
        <w:ind w:left="-142"/>
        <w:rPr>
          <w:sz w:val="16"/>
          <w:szCs w:val="16"/>
        </w:rPr>
      </w:pPr>
      <w:r>
        <w:rPr>
          <w:noProof/>
          <w:lang w:val="en-US"/>
        </w:rPr>
        <w:pict>
          <v:shape id="_x0000_s1036" type="#_x0000_t32" style="position:absolute;left:0;text-align:left;margin-left:-7.5pt;margin-top:3.85pt;width:502.45pt;height:0;z-index:251653120" o:connectortype="straight" strokecolor="#88c8ef"/>
        </w:pict>
      </w:r>
    </w:p>
    <w:p w:rsidR="00157F42" w:rsidRDefault="00157F42" w:rsidP="006915E3">
      <w:pPr>
        <w:pStyle w:val="Heading2"/>
        <w:ind w:left="-142"/>
        <w:rPr>
          <w:sz w:val="24"/>
          <w:szCs w:val="24"/>
        </w:rPr>
      </w:pPr>
      <w:r w:rsidRPr="0047791A">
        <w:rPr>
          <w:sz w:val="24"/>
          <w:szCs w:val="24"/>
        </w:rPr>
        <w:t xml:space="preserve">Qualification(s) </w:t>
      </w:r>
    </w:p>
    <w:p w:rsidR="00157F42" w:rsidRPr="00687864" w:rsidRDefault="00157F42" w:rsidP="006915E3">
      <w:pPr>
        <w:ind w:left="-142"/>
        <w:rPr>
          <w:sz w:val="18"/>
          <w:szCs w:val="18"/>
        </w:rPr>
      </w:pPr>
    </w:p>
    <w:p w:rsidR="00157F42" w:rsidRPr="00B04E67" w:rsidRDefault="00157F42" w:rsidP="006915E3">
      <w:pPr>
        <w:pStyle w:val="Heading2"/>
        <w:ind w:left="-142"/>
        <w:rPr>
          <w:sz w:val="28"/>
        </w:rPr>
      </w:pPr>
      <w:r>
        <w:t>Please tick the qualification(s)/examination(s) for which you seek approval and indicate the expected number of candidates for year 1 and year 2 and the duration of course you plan to offer.</w:t>
      </w:r>
    </w:p>
    <w:p w:rsidR="00157F42" w:rsidRPr="00687864" w:rsidRDefault="00157F42" w:rsidP="006915E3">
      <w:pPr>
        <w:ind w:left="-142"/>
        <w:rPr>
          <w:b/>
          <w:sz w:val="18"/>
          <w:szCs w:val="18"/>
        </w:rPr>
      </w:pPr>
    </w:p>
    <w:tbl>
      <w:tblPr>
        <w:tblW w:w="4984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661"/>
        <w:gridCol w:w="1553"/>
        <w:gridCol w:w="6801"/>
        <w:gridCol w:w="1336"/>
        <w:gridCol w:w="1339"/>
        <w:gridCol w:w="1698"/>
        <w:gridCol w:w="1692"/>
      </w:tblGrid>
      <w:tr w:rsidR="00157F42" w:rsidTr="00B857ED">
        <w:trPr>
          <w:trHeight w:val="510"/>
        </w:trPr>
        <w:tc>
          <w:tcPr>
            <w:tcW w:w="219" w:type="pct"/>
            <w:vMerge w:val="restart"/>
            <w:shd w:val="clear" w:color="auto" w:fill="88C8EF"/>
            <w:vAlign w:val="center"/>
          </w:tcPr>
          <w:p w:rsidR="00157F42" w:rsidRDefault="00157F42" w:rsidP="00E86505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Tick</w:t>
            </w:r>
          </w:p>
        </w:tc>
        <w:tc>
          <w:tcPr>
            <w:tcW w:w="515" w:type="pct"/>
            <w:vMerge w:val="restart"/>
            <w:shd w:val="clear" w:color="auto" w:fill="88C8EF"/>
            <w:vAlign w:val="center"/>
          </w:tcPr>
          <w:p w:rsidR="00157F42" w:rsidRDefault="00157F42" w:rsidP="00375713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Qualification Code</w:t>
            </w:r>
          </w:p>
        </w:tc>
        <w:tc>
          <w:tcPr>
            <w:tcW w:w="2255" w:type="pct"/>
            <w:vMerge w:val="restart"/>
            <w:shd w:val="clear" w:color="auto" w:fill="88C8EF"/>
            <w:vAlign w:val="center"/>
          </w:tcPr>
          <w:p w:rsidR="00157F42" w:rsidRPr="00090CFA" w:rsidRDefault="00157F42" w:rsidP="00E86505">
            <w:pPr>
              <w:rPr>
                <w:color w:val="FFFFFF"/>
              </w:rPr>
            </w:pPr>
            <w:r>
              <w:rPr>
                <w:b/>
                <w:color w:val="FFFFFF"/>
              </w:rPr>
              <w:t>Qualification Title</w:t>
            </w:r>
          </w:p>
        </w:tc>
        <w:tc>
          <w:tcPr>
            <w:tcW w:w="887" w:type="pct"/>
            <w:gridSpan w:val="2"/>
            <w:shd w:val="clear" w:color="auto" w:fill="88C8EF"/>
          </w:tcPr>
          <w:p w:rsidR="00157F42" w:rsidRDefault="00157F42" w:rsidP="006915E3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number of learners</w:t>
            </w:r>
          </w:p>
        </w:tc>
        <w:tc>
          <w:tcPr>
            <w:tcW w:w="563" w:type="pct"/>
            <w:vMerge w:val="restart"/>
            <w:shd w:val="clear" w:color="auto" w:fill="88C8EF"/>
            <w:vAlign w:val="center"/>
          </w:tcPr>
          <w:p w:rsidR="00157F42" w:rsidRPr="00090CFA" w:rsidRDefault="00157F42" w:rsidP="006915E3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date of first examination</w:t>
            </w:r>
          </w:p>
        </w:tc>
        <w:tc>
          <w:tcPr>
            <w:tcW w:w="561" w:type="pct"/>
            <w:vMerge w:val="restart"/>
            <w:shd w:val="clear" w:color="auto" w:fill="88C8EF"/>
            <w:vAlign w:val="center"/>
          </w:tcPr>
          <w:p w:rsidR="00157F42" w:rsidRPr="004F7CE4" w:rsidRDefault="00157F42" w:rsidP="004F7CE4">
            <w:pPr>
              <w:ind w:left="6"/>
              <w:jc w:val="center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 xml:space="preserve">Course duration </w:t>
            </w:r>
            <w:r w:rsidRPr="0043382A">
              <w:rPr>
                <w:color w:val="FFFFFF"/>
                <w:szCs w:val="22"/>
              </w:rPr>
              <w:t>(number of days/months)</w:t>
            </w:r>
          </w:p>
        </w:tc>
      </w:tr>
      <w:tr w:rsidR="00157F42" w:rsidTr="00B857ED">
        <w:trPr>
          <w:trHeight w:val="510"/>
        </w:trPr>
        <w:tc>
          <w:tcPr>
            <w:tcW w:w="219" w:type="pct"/>
            <w:vMerge/>
            <w:shd w:val="clear" w:color="auto" w:fill="88C8EF"/>
            <w:vAlign w:val="center"/>
          </w:tcPr>
          <w:p w:rsidR="00157F42" w:rsidRDefault="00157F42" w:rsidP="00E86505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15" w:type="pct"/>
            <w:vMerge/>
            <w:shd w:val="clear" w:color="auto" w:fill="88C8EF"/>
            <w:vAlign w:val="center"/>
          </w:tcPr>
          <w:p w:rsidR="00157F42" w:rsidRDefault="00157F42" w:rsidP="00375713">
            <w:pPr>
              <w:rPr>
                <w:b/>
                <w:color w:val="FFFFFF"/>
              </w:rPr>
            </w:pPr>
          </w:p>
        </w:tc>
        <w:tc>
          <w:tcPr>
            <w:tcW w:w="2255" w:type="pct"/>
            <w:vMerge/>
            <w:shd w:val="clear" w:color="auto" w:fill="88C8EF"/>
            <w:vAlign w:val="center"/>
          </w:tcPr>
          <w:p w:rsidR="00157F42" w:rsidRDefault="00157F42" w:rsidP="00E86505">
            <w:pPr>
              <w:rPr>
                <w:b/>
                <w:color w:val="FFFFFF"/>
              </w:rPr>
            </w:pPr>
          </w:p>
        </w:tc>
        <w:tc>
          <w:tcPr>
            <w:tcW w:w="443" w:type="pct"/>
            <w:shd w:val="clear" w:color="auto" w:fill="88C8EF"/>
            <w:vAlign w:val="center"/>
          </w:tcPr>
          <w:p w:rsidR="00157F42" w:rsidRDefault="00157F42" w:rsidP="00DC4FE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1</w:t>
            </w:r>
          </w:p>
        </w:tc>
        <w:tc>
          <w:tcPr>
            <w:tcW w:w="444" w:type="pct"/>
            <w:shd w:val="clear" w:color="auto" w:fill="88C8EF"/>
            <w:vAlign w:val="center"/>
          </w:tcPr>
          <w:p w:rsidR="00157F42" w:rsidRDefault="00157F42" w:rsidP="00DC4FE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2</w:t>
            </w:r>
          </w:p>
        </w:tc>
        <w:tc>
          <w:tcPr>
            <w:tcW w:w="563" w:type="pct"/>
            <w:vMerge/>
            <w:shd w:val="clear" w:color="auto" w:fill="88C8EF"/>
            <w:vAlign w:val="center"/>
          </w:tcPr>
          <w:p w:rsidR="00157F42" w:rsidRDefault="00157F42" w:rsidP="006915E3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61" w:type="pct"/>
            <w:vMerge/>
            <w:shd w:val="clear" w:color="auto" w:fill="88C8EF"/>
            <w:vAlign w:val="center"/>
          </w:tcPr>
          <w:p w:rsidR="00157F42" w:rsidRDefault="00157F42" w:rsidP="004F7CE4">
            <w:pPr>
              <w:ind w:left="6"/>
              <w:jc w:val="center"/>
              <w:rPr>
                <w:b/>
                <w:color w:val="FFFFFF"/>
                <w:szCs w:val="22"/>
              </w:rPr>
            </w:pPr>
          </w:p>
        </w:tc>
      </w:tr>
      <w:tr w:rsidR="00157F42" w:rsidRPr="00687864" w:rsidTr="00687864">
        <w:trPr>
          <w:trHeight w:val="340"/>
        </w:trPr>
        <w:tc>
          <w:tcPr>
            <w:tcW w:w="5000" w:type="pct"/>
            <w:gridSpan w:val="7"/>
            <w:shd w:val="clear" w:color="auto" w:fill="88C8EF"/>
            <w:vAlign w:val="center"/>
          </w:tcPr>
          <w:p w:rsidR="00157F42" w:rsidRPr="00687864" w:rsidRDefault="00157F42" w:rsidP="00E86505">
            <w:pPr>
              <w:rPr>
                <w:rFonts w:cs="Arial"/>
                <w:b/>
                <w:color w:val="FFFFFF"/>
                <w:szCs w:val="22"/>
                <w:highlight w:val="lightGray"/>
              </w:rPr>
            </w:pPr>
            <w:r w:rsidRPr="00687864">
              <w:rPr>
                <w:rFonts w:cs="Arial"/>
                <w:b/>
                <w:color w:val="FFFFFF"/>
                <w:szCs w:val="22"/>
              </w:rPr>
              <w:t>Language Qualifications</w:t>
            </w: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  <w:vAlign w:val="center"/>
          </w:tcPr>
          <w:p w:rsidR="00157F42" w:rsidRPr="00E268E7" w:rsidRDefault="00157F42" w:rsidP="00795503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ASEPENGFB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Preliminary Level English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ASEEENGFB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English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ASEIENGFB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English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ASEHENGFB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English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ASEDENGFB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English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ASEEENGFC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English for Commerce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ASEIENGFC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English for Commerce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ASEHENGFC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English for Commerce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SEFIC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Spoken English for Industry and Commerce (Preliminary to Level 4)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ASEEFT1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English for Tourism (Written and Spoken)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ASEEFT2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English for Tourism (Written and Spoken)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ASE1040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Practical Business English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English for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ASE1007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Preliminary Level German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ASE1127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German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RPr="00375713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ASE2127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German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375713" w:rsidRDefault="00157F42" w:rsidP="00E86505">
            <w:pPr>
              <w:rPr>
                <w:rFonts w:cs="Arial"/>
                <w:sz w:val="20"/>
                <w:highlight w:val="lightGray"/>
              </w:rPr>
            </w:pPr>
          </w:p>
        </w:tc>
      </w:tr>
      <w:tr w:rsidR="00157F42" w:rsidTr="00B857ED">
        <w:trPr>
          <w:trHeight w:val="503"/>
        </w:trPr>
        <w:tc>
          <w:tcPr>
            <w:tcW w:w="219" w:type="pct"/>
            <w:vMerge w:val="restart"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Tick</w:t>
            </w:r>
          </w:p>
        </w:tc>
        <w:tc>
          <w:tcPr>
            <w:tcW w:w="515" w:type="pct"/>
            <w:vMerge w:val="restart"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Qualification Code</w:t>
            </w:r>
          </w:p>
        </w:tc>
        <w:tc>
          <w:tcPr>
            <w:tcW w:w="2255" w:type="pct"/>
            <w:vMerge w:val="restart"/>
            <w:shd w:val="clear" w:color="auto" w:fill="88C8EF"/>
            <w:vAlign w:val="center"/>
          </w:tcPr>
          <w:p w:rsidR="00157F42" w:rsidRPr="00090CFA" w:rsidRDefault="00157F42" w:rsidP="00687864">
            <w:pPr>
              <w:rPr>
                <w:color w:val="FFFFFF"/>
              </w:rPr>
            </w:pPr>
            <w:r>
              <w:rPr>
                <w:b/>
                <w:color w:val="FFFFFF"/>
              </w:rPr>
              <w:t>Qualification Title</w:t>
            </w:r>
          </w:p>
        </w:tc>
        <w:tc>
          <w:tcPr>
            <w:tcW w:w="887" w:type="pct"/>
            <w:gridSpan w:val="2"/>
            <w:shd w:val="clear" w:color="auto" w:fill="88C8EF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number of learners</w:t>
            </w:r>
          </w:p>
        </w:tc>
        <w:tc>
          <w:tcPr>
            <w:tcW w:w="563" w:type="pct"/>
            <w:vMerge w:val="restart"/>
            <w:shd w:val="clear" w:color="auto" w:fill="88C8EF"/>
            <w:vAlign w:val="center"/>
          </w:tcPr>
          <w:p w:rsidR="00157F42" w:rsidRPr="00090CFA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date of first examination</w:t>
            </w:r>
          </w:p>
        </w:tc>
        <w:tc>
          <w:tcPr>
            <w:tcW w:w="561" w:type="pct"/>
            <w:vMerge w:val="restart"/>
            <w:shd w:val="clear" w:color="auto" w:fill="88C8EF"/>
            <w:vAlign w:val="center"/>
          </w:tcPr>
          <w:p w:rsidR="00157F42" w:rsidRPr="004F7CE4" w:rsidRDefault="00157F42" w:rsidP="00687864">
            <w:pPr>
              <w:ind w:left="6"/>
              <w:jc w:val="center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 xml:space="preserve">Course duration </w:t>
            </w:r>
            <w:r w:rsidRPr="0043382A">
              <w:rPr>
                <w:color w:val="FFFFFF"/>
                <w:szCs w:val="22"/>
              </w:rPr>
              <w:t>(number of days/months)</w:t>
            </w:r>
          </w:p>
        </w:tc>
      </w:tr>
      <w:tr w:rsidR="00157F42" w:rsidTr="00B857ED">
        <w:trPr>
          <w:trHeight w:val="502"/>
        </w:trPr>
        <w:tc>
          <w:tcPr>
            <w:tcW w:w="219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15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</w:p>
        </w:tc>
        <w:tc>
          <w:tcPr>
            <w:tcW w:w="2255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</w:p>
        </w:tc>
        <w:tc>
          <w:tcPr>
            <w:tcW w:w="443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1</w:t>
            </w:r>
          </w:p>
        </w:tc>
        <w:tc>
          <w:tcPr>
            <w:tcW w:w="444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2</w:t>
            </w:r>
          </w:p>
        </w:tc>
        <w:tc>
          <w:tcPr>
            <w:tcW w:w="563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61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ind w:left="6"/>
              <w:jc w:val="center"/>
              <w:rPr>
                <w:b/>
                <w:color w:val="FFFFFF"/>
                <w:szCs w:val="22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ASE3127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German for Business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ASEJETF / ASESETF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Foundation Level JETSET (JET &amp; SET)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ASEJET1 / ASESET1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JETSET (JET &amp; SET)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ASEJET2 / ASESET2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JETSET (JET &amp; SET)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ASEJET3 / ASESET3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JETSET (JET &amp; SET)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ASEJET4 / ASESET4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JETSET (JET &amp; SET)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ASEJETSET5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5 JETSET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ASEJETSET6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6 JETSET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ASEJETSET7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7 JETSET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ELSA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English Language Skills Assessment (Reading, Writing, Speaking &amp; Listening)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FELSA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Foundation English Language Skills Assessment (Reading, Speaking &amp; Listening)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ASE610A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First Certificate for Teachers of Business English (FTBE)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687864" w:rsidTr="00687864">
        <w:trPr>
          <w:trHeight w:val="340"/>
        </w:trPr>
        <w:tc>
          <w:tcPr>
            <w:tcW w:w="5000" w:type="pct"/>
            <w:gridSpan w:val="7"/>
            <w:shd w:val="clear" w:color="auto" w:fill="88C8EF"/>
            <w:vAlign w:val="center"/>
          </w:tcPr>
          <w:p w:rsidR="00157F42" w:rsidRPr="00687864" w:rsidRDefault="00157F42" w:rsidP="00687864">
            <w:pPr>
              <w:rPr>
                <w:rFonts w:cs="Arial"/>
                <w:b/>
                <w:color w:val="FFFFFF"/>
                <w:szCs w:val="22"/>
              </w:rPr>
            </w:pPr>
            <w:r w:rsidRPr="00687864">
              <w:rPr>
                <w:rFonts w:cs="Arial"/>
                <w:b/>
                <w:color w:val="FFFFFF"/>
                <w:szCs w:val="22"/>
              </w:rPr>
              <w:t>Financial and Quantitative Qualifications</w:t>
            </w: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ASE9911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Introductory Certificate in Book-keeping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ASE1003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Commercial Calculations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ASE1017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Book-keeping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Book-keeping &amp; Accounts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Book-keeping &amp; Accounts (IAS)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Business Calculations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Business Statistics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</w:tbl>
    <w:p w:rsidR="00157F42" w:rsidRDefault="00157F42">
      <w:r>
        <w:br w:type="page"/>
      </w:r>
    </w:p>
    <w:tbl>
      <w:tblPr>
        <w:tblW w:w="4984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661"/>
        <w:gridCol w:w="1553"/>
        <w:gridCol w:w="6801"/>
        <w:gridCol w:w="1336"/>
        <w:gridCol w:w="1339"/>
        <w:gridCol w:w="1698"/>
        <w:gridCol w:w="1692"/>
      </w:tblGrid>
      <w:tr w:rsidR="00157F42" w:rsidTr="00B857ED">
        <w:trPr>
          <w:trHeight w:val="503"/>
        </w:trPr>
        <w:tc>
          <w:tcPr>
            <w:tcW w:w="219" w:type="pct"/>
            <w:vMerge w:val="restart"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Tick</w:t>
            </w:r>
          </w:p>
        </w:tc>
        <w:tc>
          <w:tcPr>
            <w:tcW w:w="515" w:type="pct"/>
            <w:vMerge w:val="restart"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Qualification Code</w:t>
            </w:r>
          </w:p>
        </w:tc>
        <w:tc>
          <w:tcPr>
            <w:tcW w:w="2255" w:type="pct"/>
            <w:vMerge w:val="restart"/>
            <w:shd w:val="clear" w:color="auto" w:fill="88C8EF"/>
            <w:vAlign w:val="center"/>
          </w:tcPr>
          <w:p w:rsidR="00157F42" w:rsidRPr="00090CFA" w:rsidRDefault="00157F42" w:rsidP="00687864">
            <w:pPr>
              <w:rPr>
                <w:color w:val="FFFFFF"/>
              </w:rPr>
            </w:pPr>
            <w:r>
              <w:rPr>
                <w:b/>
                <w:color w:val="FFFFFF"/>
              </w:rPr>
              <w:t>Qualification Title</w:t>
            </w:r>
          </w:p>
        </w:tc>
        <w:tc>
          <w:tcPr>
            <w:tcW w:w="887" w:type="pct"/>
            <w:gridSpan w:val="2"/>
            <w:shd w:val="clear" w:color="auto" w:fill="88C8EF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number of learners</w:t>
            </w:r>
          </w:p>
        </w:tc>
        <w:tc>
          <w:tcPr>
            <w:tcW w:w="563" w:type="pct"/>
            <w:vMerge w:val="restart"/>
            <w:shd w:val="clear" w:color="auto" w:fill="88C8EF"/>
            <w:vAlign w:val="center"/>
          </w:tcPr>
          <w:p w:rsidR="00157F42" w:rsidRPr="00090CFA" w:rsidRDefault="00157F42" w:rsidP="0068786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date of first examination</w:t>
            </w:r>
          </w:p>
        </w:tc>
        <w:tc>
          <w:tcPr>
            <w:tcW w:w="561" w:type="pct"/>
            <w:vMerge w:val="restart"/>
            <w:shd w:val="clear" w:color="auto" w:fill="88C8EF"/>
            <w:vAlign w:val="center"/>
          </w:tcPr>
          <w:p w:rsidR="00157F42" w:rsidRPr="004F7CE4" w:rsidRDefault="00157F42" w:rsidP="00687864">
            <w:pPr>
              <w:ind w:left="6"/>
              <w:jc w:val="center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 xml:space="preserve">Course duration </w:t>
            </w:r>
            <w:r w:rsidRPr="0043382A">
              <w:rPr>
                <w:color w:val="FFFFFF"/>
                <w:szCs w:val="22"/>
              </w:rPr>
              <w:t>(number of days/months)</w:t>
            </w:r>
          </w:p>
        </w:tc>
      </w:tr>
      <w:tr w:rsidR="00157F42" w:rsidTr="00B857ED">
        <w:trPr>
          <w:trHeight w:val="502"/>
        </w:trPr>
        <w:tc>
          <w:tcPr>
            <w:tcW w:w="219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15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</w:p>
        </w:tc>
        <w:tc>
          <w:tcPr>
            <w:tcW w:w="2255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rPr>
                <w:b/>
                <w:color w:val="FFFFFF"/>
              </w:rPr>
            </w:pPr>
          </w:p>
        </w:tc>
        <w:tc>
          <w:tcPr>
            <w:tcW w:w="443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1</w:t>
            </w:r>
          </w:p>
        </w:tc>
        <w:tc>
          <w:tcPr>
            <w:tcW w:w="444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2</w:t>
            </w:r>
          </w:p>
        </w:tc>
        <w:tc>
          <w:tcPr>
            <w:tcW w:w="563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61" w:type="pct"/>
            <w:vMerge/>
            <w:shd w:val="clear" w:color="auto" w:fill="88C8EF"/>
            <w:vAlign w:val="center"/>
          </w:tcPr>
          <w:p w:rsidR="00157F42" w:rsidRDefault="00157F42" w:rsidP="00687864">
            <w:pPr>
              <w:ind w:left="6"/>
              <w:jc w:val="center"/>
              <w:rPr>
                <w:b/>
                <w:color w:val="FFFFFF"/>
                <w:szCs w:val="22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ASE3009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Business Statistics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ASE2017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Cost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ASE3017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Cost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ASE3012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ASE3902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Accounting (IAS)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ASE3003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Advanced Business Calculations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ASE3024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Management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ASE4502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Financial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ASE4902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Financial Accounting (IAS)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ASE20083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Certificate in Applied Business Economics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ASE20086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Award in Islamic Finance and Banking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ASE20084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Award in Business Finance and Banking Operations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ASE20061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Award in Principles of Credit Management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Award in Computerised Book-keeping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ASE20055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Computerised Accounting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Professional Ethics in Accounting and Finance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ASE20060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5637D7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Principles of Auditing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Principles and Practice of Costing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Preparing Financial Statements for a Sole Trader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ASE20056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Understanding Financial Statements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687864" w:rsidTr="00687864">
        <w:trPr>
          <w:trHeight w:val="340"/>
        </w:trPr>
        <w:tc>
          <w:tcPr>
            <w:tcW w:w="5000" w:type="pct"/>
            <w:gridSpan w:val="7"/>
            <w:shd w:val="clear" w:color="auto" w:fill="88C8EF"/>
            <w:vAlign w:val="center"/>
          </w:tcPr>
          <w:p w:rsidR="00157F42" w:rsidRPr="00687864" w:rsidRDefault="00157F42" w:rsidP="00687864">
            <w:pPr>
              <w:rPr>
                <w:rFonts w:cs="Arial"/>
                <w:b/>
                <w:color w:val="FFFFFF"/>
                <w:szCs w:val="22"/>
                <w:highlight w:val="lightGray"/>
              </w:rPr>
            </w:pPr>
            <w:r w:rsidRPr="00687864">
              <w:rPr>
                <w:rFonts w:cs="Arial"/>
                <w:b/>
                <w:color w:val="FFFFFF"/>
                <w:szCs w:val="22"/>
              </w:rPr>
              <w:t>Business, Administrative and IT Qualifications</w:t>
            </w: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ASE1004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Audio Transcription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Tr="00B857ED">
        <w:trPr>
          <w:trHeight w:val="503"/>
        </w:trPr>
        <w:tc>
          <w:tcPr>
            <w:tcW w:w="219" w:type="pct"/>
            <w:vMerge w:val="restar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Tick</w:t>
            </w:r>
          </w:p>
        </w:tc>
        <w:tc>
          <w:tcPr>
            <w:tcW w:w="515" w:type="pct"/>
            <w:vMerge w:val="restart"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Qualification Code</w:t>
            </w:r>
          </w:p>
        </w:tc>
        <w:tc>
          <w:tcPr>
            <w:tcW w:w="2255" w:type="pct"/>
            <w:vMerge w:val="restart"/>
            <w:shd w:val="clear" w:color="auto" w:fill="88C8EF"/>
            <w:vAlign w:val="center"/>
          </w:tcPr>
          <w:p w:rsidR="00157F42" w:rsidRPr="00090CFA" w:rsidRDefault="00157F42" w:rsidP="00B857ED">
            <w:pPr>
              <w:rPr>
                <w:color w:val="FFFFFF"/>
              </w:rPr>
            </w:pPr>
            <w:r>
              <w:rPr>
                <w:b/>
                <w:color w:val="FFFFFF"/>
              </w:rPr>
              <w:t>Qualification Title</w:t>
            </w:r>
          </w:p>
        </w:tc>
        <w:tc>
          <w:tcPr>
            <w:tcW w:w="887" w:type="pct"/>
            <w:gridSpan w:val="2"/>
            <w:shd w:val="clear" w:color="auto" w:fill="88C8EF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number of learners</w:t>
            </w:r>
          </w:p>
        </w:tc>
        <w:tc>
          <w:tcPr>
            <w:tcW w:w="563" w:type="pct"/>
            <w:vMerge w:val="restart"/>
            <w:shd w:val="clear" w:color="auto" w:fill="88C8EF"/>
            <w:vAlign w:val="center"/>
          </w:tcPr>
          <w:p w:rsidR="00157F42" w:rsidRPr="00090CFA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date of first examination</w:t>
            </w:r>
          </w:p>
        </w:tc>
        <w:tc>
          <w:tcPr>
            <w:tcW w:w="561" w:type="pct"/>
            <w:vMerge w:val="restart"/>
            <w:shd w:val="clear" w:color="auto" w:fill="88C8EF"/>
            <w:vAlign w:val="center"/>
          </w:tcPr>
          <w:p w:rsidR="00157F42" w:rsidRPr="004F7CE4" w:rsidRDefault="00157F42" w:rsidP="00B857ED">
            <w:pPr>
              <w:ind w:left="6"/>
              <w:jc w:val="center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 xml:space="preserve">Course duration </w:t>
            </w:r>
            <w:r w:rsidRPr="0043382A">
              <w:rPr>
                <w:color w:val="FFFFFF"/>
                <w:szCs w:val="22"/>
              </w:rPr>
              <w:t>(number of days/months)</w:t>
            </w:r>
          </w:p>
        </w:tc>
      </w:tr>
      <w:tr w:rsidR="00157F42" w:rsidTr="00B857ED">
        <w:trPr>
          <w:trHeight w:val="502"/>
        </w:trPr>
        <w:tc>
          <w:tcPr>
            <w:tcW w:w="219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15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</w:p>
        </w:tc>
        <w:tc>
          <w:tcPr>
            <w:tcW w:w="2255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</w:p>
        </w:tc>
        <w:tc>
          <w:tcPr>
            <w:tcW w:w="443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1</w:t>
            </w:r>
          </w:p>
        </w:tc>
        <w:tc>
          <w:tcPr>
            <w:tcW w:w="444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2</w:t>
            </w:r>
          </w:p>
        </w:tc>
        <w:tc>
          <w:tcPr>
            <w:tcW w:w="563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61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ind w:left="6"/>
              <w:jc w:val="center"/>
              <w:rPr>
                <w:b/>
                <w:color w:val="FFFFFF"/>
                <w:szCs w:val="22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Audio Transcription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ASE3004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Audio Transcription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ASE4004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Audio Transcription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ASE1027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730577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Business Administration (</w:t>
            </w:r>
            <w:r w:rsidRPr="00F24CFD">
              <w:rPr>
                <w:rFonts w:cs="Arial"/>
                <w:b/>
                <w:i/>
                <w:sz w:val="18"/>
                <w:szCs w:val="18"/>
              </w:rPr>
              <w:t xml:space="preserve">expires 30 </w:t>
            </w:r>
            <w:r>
              <w:rPr>
                <w:rFonts w:cs="Arial"/>
                <w:b/>
                <w:i/>
                <w:sz w:val="18"/>
                <w:szCs w:val="18"/>
              </w:rPr>
              <w:t>April 2014</w:t>
            </w:r>
            <w:r w:rsidRPr="00E268E7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ASE2407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Business Administration (</w:t>
            </w:r>
            <w:r w:rsidRPr="00F24CFD">
              <w:rPr>
                <w:rFonts w:cs="Arial"/>
                <w:b/>
                <w:i/>
                <w:sz w:val="18"/>
                <w:szCs w:val="18"/>
              </w:rPr>
              <w:t xml:space="preserve">expires 30 </w:t>
            </w:r>
            <w:r>
              <w:rPr>
                <w:rFonts w:cs="Arial"/>
                <w:b/>
                <w:i/>
                <w:sz w:val="18"/>
                <w:szCs w:val="18"/>
              </w:rPr>
              <w:t>April 2014</w:t>
            </w:r>
            <w:r w:rsidRPr="00E268E7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ASE3407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Business Administration (</w:t>
            </w:r>
            <w:r w:rsidRPr="00F24CFD">
              <w:rPr>
                <w:rFonts w:cs="Arial"/>
                <w:b/>
                <w:i/>
                <w:sz w:val="18"/>
                <w:szCs w:val="18"/>
              </w:rPr>
              <w:t xml:space="preserve">expires </w:t>
            </w:r>
            <w:r>
              <w:rPr>
                <w:rFonts w:cs="Arial"/>
                <w:b/>
                <w:i/>
                <w:sz w:val="18"/>
                <w:szCs w:val="18"/>
              </w:rPr>
              <w:t>April 2014</w:t>
            </w:r>
            <w:r w:rsidRPr="00E268E7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Business Administration (2012 syllabus)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Business Administration (2012 syllabus)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Business Administration (2012 syllabus)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Award in Text Production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Award in Text Production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Text Production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ASE2304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F24CFD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 xml:space="preserve">Level 2 Meetings 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ASE3401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 xml:space="preserve">Level 3 Meetings 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ASEINTRET2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 xml:space="preserve">Level 2 International Certificate in Retail Operations 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Certificate in Business Principles and Practice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ASE20074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Certificate in Business Principles and Practice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ASE3128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Principles and Practice of Management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ASE3008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Business and Industrial Administration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ASE4503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The Legal Environment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ASE20010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Employability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Measuring and Improving Business Performance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Tr="00B857ED">
        <w:trPr>
          <w:trHeight w:val="503"/>
        </w:trPr>
        <w:tc>
          <w:tcPr>
            <w:tcW w:w="219" w:type="pct"/>
            <w:vMerge w:val="restar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Tick</w:t>
            </w:r>
          </w:p>
        </w:tc>
        <w:tc>
          <w:tcPr>
            <w:tcW w:w="515" w:type="pct"/>
            <w:vMerge w:val="restart"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Qualification Code</w:t>
            </w:r>
          </w:p>
        </w:tc>
        <w:tc>
          <w:tcPr>
            <w:tcW w:w="2255" w:type="pct"/>
            <w:vMerge w:val="restart"/>
            <w:shd w:val="clear" w:color="auto" w:fill="88C8EF"/>
            <w:vAlign w:val="center"/>
          </w:tcPr>
          <w:p w:rsidR="00157F42" w:rsidRPr="00090CFA" w:rsidRDefault="00157F42" w:rsidP="00B857ED">
            <w:pPr>
              <w:rPr>
                <w:color w:val="FFFFFF"/>
              </w:rPr>
            </w:pPr>
            <w:r>
              <w:rPr>
                <w:b/>
                <w:color w:val="FFFFFF"/>
              </w:rPr>
              <w:t>Qualification Title</w:t>
            </w:r>
          </w:p>
        </w:tc>
        <w:tc>
          <w:tcPr>
            <w:tcW w:w="887" w:type="pct"/>
            <w:gridSpan w:val="2"/>
            <w:shd w:val="clear" w:color="auto" w:fill="88C8EF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number of learners</w:t>
            </w:r>
          </w:p>
        </w:tc>
        <w:tc>
          <w:tcPr>
            <w:tcW w:w="563" w:type="pct"/>
            <w:vMerge w:val="restart"/>
            <w:shd w:val="clear" w:color="auto" w:fill="88C8EF"/>
            <w:vAlign w:val="center"/>
          </w:tcPr>
          <w:p w:rsidR="00157F42" w:rsidRPr="00090CFA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Expected date of first examination</w:t>
            </w:r>
          </w:p>
        </w:tc>
        <w:tc>
          <w:tcPr>
            <w:tcW w:w="561" w:type="pct"/>
            <w:vMerge w:val="restart"/>
            <w:shd w:val="clear" w:color="auto" w:fill="88C8EF"/>
            <w:vAlign w:val="center"/>
          </w:tcPr>
          <w:p w:rsidR="00157F42" w:rsidRPr="004F7CE4" w:rsidRDefault="00157F42" w:rsidP="00B857ED">
            <w:pPr>
              <w:ind w:left="6"/>
              <w:jc w:val="center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 xml:space="preserve">Course duration </w:t>
            </w:r>
            <w:r w:rsidRPr="0043382A">
              <w:rPr>
                <w:color w:val="FFFFFF"/>
                <w:szCs w:val="22"/>
              </w:rPr>
              <w:t>(number of days/months)</w:t>
            </w:r>
          </w:p>
        </w:tc>
      </w:tr>
      <w:tr w:rsidR="00157F42" w:rsidTr="00B857ED">
        <w:trPr>
          <w:trHeight w:val="502"/>
        </w:trPr>
        <w:tc>
          <w:tcPr>
            <w:tcW w:w="219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15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</w:p>
        </w:tc>
        <w:tc>
          <w:tcPr>
            <w:tcW w:w="2255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rPr>
                <w:b/>
                <w:color w:val="FFFFFF"/>
              </w:rPr>
            </w:pPr>
          </w:p>
        </w:tc>
        <w:tc>
          <w:tcPr>
            <w:tcW w:w="443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1</w:t>
            </w:r>
          </w:p>
        </w:tc>
        <w:tc>
          <w:tcPr>
            <w:tcW w:w="444" w:type="pct"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Year 2</w:t>
            </w:r>
          </w:p>
        </w:tc>
        <w:tc>
          <w:tcPr>
            <w:tcW w:w="563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561" w:type="pct"/>
            <w:vMerge/>
            <w:shd w:val="clear" w:color="auto" w:fill="88C8EF"/>
            <w:vAlign w:val="center"/>
          </w:tcPr>
          <w:p w:rsidR="00157F42" w:rsidRDefault="00157F42" w:rsidP="00B857ED">
            <w:pPr>
              <w:ind w:left="6"/>
              <w:jc w:val="center"/>
              <w:rPr>
                <w:b/>
                <w:color w:val="FFFFFF"/>
                <w:szCs w:val="22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ASE20057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Award in Introduction to Business Strategy and Planning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ASE20085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4 Certificate in Managing Business Performance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ASEPICT1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Practical ICT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ASEPICT2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Practical ICT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ASEPICT3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Practical ICT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687864" w:rsidTr="00687864">
        <w:trPr>
          <w:trHeight w:val="340"/>
        </w:trPr>
        <w:tc>
          <w:tcPr>
            <w:tcW w:w="5000" w:type="pct"/>
            <w:gridSpan w:val="7"/>
            <w:shd w:val="clear" w:color="auto" w:fill="88C8EF"/>
            <w:vAlign w:val="center"/>
          </w:tcPr>
          <w:p w:rsidR="00157F42" w:rsidRPr="00687864" w:rsidRDefault="00157F42" w:rsidP="00687864">
            <w:pPr>
              <w:rPr>
                <w:rFonts w:cs="Arial"/>
                <w:b/>
                <w:color w:val="FFFFFF"/>
                <w:szCs w:val="22"/>
              </w:rPr>
            </w:pPr>
            <w:r w:rsidRPr="00687864">
              <w:rPr>
                <w:rFonts w:cs="Arial"/>
                <w:b/>
                <w:color w:val="FFFFFF"/>
                <w:szCs w:val="22"/>
              </w:rPr>
              <w:t>Marketing and Customer Service Qualificat</w:t>
            </w:r>
            <w:r>
              <w:rPr>
                <w:rFonts w:cs="Arial"/>
                <w:b/>
                <w:color w:val="FFFFFF"/>
                <w:szCs w:val="22"/>
              </w:rPr>
              <w:t>i</w:t>
            </w:r>
            <w:r w:rsidRPr="00687864">
              <w:rPr>
                <w:rFonts w:cs="Arial"/>
                <w:b/>
                <w:color w:val="FFFFFF"/>
                <w:szCs w:val="22"/>
              </w:rPr>
              <w:t>ons</w:t>
            </w: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ASE10140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Introductory Certificate in Marketing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ASE2014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Customer Service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ASE3014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Customer Service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ASE2025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Marketing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ASE3025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Marketing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ASE2018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eCommerce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ASE3018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eCommerce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ASE3026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Internet Marketing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ASE3002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Advertising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ASE2029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Public Relations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ASE3029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Public Relations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ASE3030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Selling &amp; Sales Management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ASECCS2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2 Certificate in Contact Centre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ASECCSS3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3 Certificate in Contact Centre Supervisory Skills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  <w:tr w:rsidR="00157F42" w:rsidRPr="00E268E7" w:rsidTr="00B857ED">
        <w:trPr>
          <w:trHeight w:val="340"/>
        </w:trPr>
        <w:tc>
          <w:tcPr>
            <w:tcW w:w="219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15" w:type="pct"/>
            <w:shd w:val="clear" w:color="auto" w:fill="D3EBF9"/>
            <w:vAlign w:val="center"/>
          </w:tcPr>
          <w:p w:rsidR="00157F42" w:rsidRPr="00E268E7" w:rsidRDefault="00157F42" w:rsidP="00375713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ASE1050</w:t>
            </w:r>
          </w:p>
        </w:tc>
        <w:tc>
          <w:tcPr>
            <w:tcW w:w="2255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  <w:r w:rsidRPr="00E268E7">
              <w:rPr>
                <w:rFonts w:cs="Arial"/>
                <w:sz w:val="18"/>
                <w:szCs w:val="18"/>
              </w:rPr>
              <w:t>Level 1 Certificate in Travel and Tourism</w:t>
            </w:r>
          </w:p>
        </w:tc>
        <w:tc>
          <w:tcPr>
            <w:tcW w:w="443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D3EBF9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D3EBF9"/>
            <w:vAlign w:val="center"/>
          </w:tcPr>
          <w:p w:rsidR="00157F42" w:rsidRPr="00E268E7" w:rsidRDefault="00157F42" w:rsidP="00E86505">
            <w:pPr>
              <w:rPr>
                <w:rFonts w:cs="Arial"/>
                <w:sz w:val="18"/>
                <w:szCs w:val="18"/>
                <w:highlight w:val="lightGray"/>
              </w:rPr>
            </w:pPr>
          </w:p>
        </w:tc>
      </w:tr>
    </w:tbl>
    <w:p w:rsidR="00157F42" w:rsidRPr="003F139E" w:rsidRDefault="00157F42" w:rsidP="006915E3">
      <w:pPr>
        <w:ind w:left="-142"/>
        <w:rPr>
          <w:sz w:val="18"/>
          <w:szCs w:val="18"/>
        </w:rPr>
      </w:pPr>
    </w:p>
    <w:p w:rsidR="00157F42" w:rsidRDefault="00157F42" w:rsidP="00B857ED">
      <w:pPr>
        <w:ind w:left="-142"/>
        <w:rPr>
          <w:b/>
          <w:sz w:val="24"/>
          <w:szCs w:val="24"/>
        </w:rPr>
      </w:pPr>
      <w:r>
        <w:t xml:space="preserve">For further information on LCCI qualifications please visit the LCCI website Qualification Search </w:t>
      </w:r>
      <w:hyperlink r:id="rId17" w:history="1">
        <w:r w:rsidRPr="003F139E">
          <w:rPr>
            <w:rStyle w:val="Hyperlink"/>
            <w:szCs w:val="22"/>
          </w:rPr>
          <w:t>http://www.lcci.org.uk/Qualification-Search.aspx</w:t>
        </w:r>
      </w:hyperlink>
      <w:r>
        <w:rPr>
          <w:b/>
          <w:sz w:val="24"/>
          <w:szCs w:val="24"/>
        </w:rPr>
        <w:br w:type="page"/>
      </w:r>
    </w:p>
    <w:p w:rsidR="00157F42" w:rsidRPr="003F40F4" w:rsidRDefault="00157F42" w:rsidP="006915E3">
      <w:pPr>
        <w:ind w:left="-142"/>
        <w:rPr>
          <w:b/>
          <w:sz w:val="24"/>
          <w:szCs w:val="24"/>
        </w:rPr>
      </w:pPr>
      <w:r w:rsidRPr="003F40F4">
        <w:rPr>
          <w:b/>
          <w:sz w:val="24"/>
          <w:szCs w:val="24"/>
        </w:rPr>
        <w:t>Diplomas</w:t>
      </w:r>
    </w:p>
    <w:p w:rsidR="00157F42" w:rsidRDefault="00157F42" w:rsidP="006915E3">
      <w:pPr>
        <w:ind w:left="-142"/>
      </w:pPr>
    </w:p>
    <w:p w:rsidR="00157F42" w:rsidRPr="003F40F4" w:rsidRDefault="00157F42" w:rsidP="006915E3">
      <w:pPr>
        <w:ind w:left="-142"/>
        <w:rPr>
          <w:sz w:val="20"/>
        </w:rPr>
      </w:pPr>
      <w:r w:rsidRPr="003F40F4">
        <w:rPr>
          <w:sz w:val="20"/>
        </w:rPr>
        <w:t>Please indicate below if you intend to offer any of the LCCI Specialised Diplomas, Group Diplomas or Diplomas:</w:t>
      </w:r>
    </w:p>
    <w:p w:rsidR="00157F42" w:rsidRPr="003F40F4" w:rsidRDefault="00157F42" w:rsidP="006915E3">
      <w:pPr>
        <w:ind w:left="-142"/>
        <w:rPr>
          <w:sz w:val="20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605"/>
        <w:gridCol w:w="958"/>
        <w:gridCol w:w="6605"/>
      </w:tblGrid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Tick</w:t>
            </w:r>
          </w:p>
        </w:tc>
        <w:tc>
          <w:tcPr>
            <w:tcW w:w="6605" w:type="dxa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Diploma Title</w:t>
            </w:r>
          </w:p>
        </w:tc>
        <w:tc>
          <w:tcPr>
            <w:tcW w:w="958" w:type="dxa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Tick</w:t>
            </w:r>
          </w:p>
        </w:tc>
        <w:tc>
          <w:tcPr>
            <w:tcW w:w="6605" w:type="dxa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Diploma Title</w:t>
            </w:r>
          </w:p>
        </w:tc>
      </w:tr>
      <w:tr w:rsidR="00157F42" w:rsidRPr="000A45EC" w:rsidTr="00FD4B90">
        <w:trPr>
          <w:trHeight w:val="340"/>
        </w:trPr>
        <w:tc>
          <w:tcPr>
            <w:tcW w:w="15127" w:type="dxa"/>
            <w:gridSpan w:val="4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Specialised Diplomas – to be achieved within 6 months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Specialised Diploma in Accounting and Finance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Specialised Diploma in Managerial Accounting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Specialised Diploma in Cost Accounting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Specialised Diploma in Business Management &amp; Accounting</w:t>
            </w:r>
          </w:p>
        </w:tc>
      </w:tr>
      <w:tr w:rsidR="00157F42" w:rsidRPr="000A45EC" w:rsidTr="00FD4B90">
        <w:trPr>
          <w:trHeight w:val="340"/>
        </w:trPr>
        <w:tc>
          <w:tcPr>
            <w:tcW w:w="15127" w:type="dxa"/>
            <w:gridSpan w:val="4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Group Diplomas – to be achieved within 3 months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Management Accounting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Business and Industrial Administration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Marketing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 Diploma in Principles and Practice of Management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Accounting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Cost Accounting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Public Relations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Selling and Sales Management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Group Diploma in Advertising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</w:p>
        </w:tc>
      </w:tr>
      <w:tr w:rsidR="00157F42" w:rsidRPr="000A45EC" w:rsidTr="00FD4B90">
        <w:trPr>
          <w:trHeight w:val="340"/>
        </w:trPr>
        <w:tc>
          <w:tcPr>
            <w:tcW w:w="15127" w:type="dxa"/>
            <w:gridSpan w:val="4"/>
            <w:shd w:val="clear" w:color="auto" w:fill="88C8EF"/>
            <w:vAlign w:val="center"/>
          </w:tcPr>
          <w:p w:rsidR="00157F42" w:rsidRPr="00FD4B90" w:rsidRDefault="00157F42" w:rsidP="00795503">
            <w:pPr>
              <w:rPr>
                <w:b/>
                <w:color w:val="FFFFFF"/>
                <w:szCs w:val="22"/>
              </w:rPr>
            </w:pPr>
            <w:r w:rsidRPr="00FD4B90">
              <w:rPr>
                <w:b/>
                <w:color w:val="FFFFFF"/>
                <w:szCs w:val="22"/>
              </w:rPr>
              <w:t>Diplomas – to be achieved within 24 months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1 Diploma in Foundations of Business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1 Diploma in Administration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1 Diploma in Travel and Tourism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Business Studies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Computerised Accounting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Book-keeping and Accounts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Marketing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Business Administration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2 Diploma in Secretarial Administration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Business English for International Managers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Private Secretary’s Diploma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Business Administration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Computerised Accounting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Managerial Principles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Marketing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3 Diploma in Business Studies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4 Diploma in Accounting and Finance</w:t>
            </w:r>
          </w:p>
        </w:tc>
        <w:tc>
          <w:tcPr>
            <w:tcW w:w="958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4 Diploma in Business English for International Managers</w:t>
            </w:r>
          </w:p>
        </w:tc>
      </w:tr>
      <w:tr w:rsidR="00157F42" w:rsidRPr="00795503" w:rsidTr="00FD4B90">
        <w:trPr>
          <w:trHeight w:val="340"/>
        </w:trPr>
        <w:tc>
          <w:tcPr>
            <w:tcW w:w="959" w:type="dxa"/>
            <w:shd w:val="clear" w:color="auto" w:fill="D3EBF9"/>
            <w:vAlign w:val="center"/>
          </w:tcPr>
          <w:p w:rsidR="00157F42" w:rsidRPr="00FD4B90" w:rsidRDefault="00157F42" w:rsidP="00FD4B90">
            <w:pPr>
              <w:jc w:val="center"/>
              <w:rPr>
                <w:sz w:val="20"/>
              </w:rPr>
            </w:pPr>
          </w:p>
        </w:tc>
        <w:tc>
          <w:tcPr>
            <w:tcW w:w="6605" w:type="dxa"/>
            <w:shd w:val="clear" w:color="auto" w:fill="D3EBF9"/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  <w:r w:rsidRPr="00FD4B90">
              <w:rPr>
                <w:sz w:val="20"/>
              </w:rPr>
              <w:t>Level 4 Executive Secretary’s Diploma</w:t>
            </w:r>
          </w:p>
        </w:tc>
        <w:tc>
          <w:tcPr>
            <w:tcW w:w="958" w:type="dxa"/>
            <w:tcBorders>
              <w:bottom w:val="nil"/>
              <w:right w:val="nil"/>
            </w:tcBorders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</w:p>
        </w:tc>
        <w:tc>
          <w:tcPr>
            <w:tcW w:w="6605" w:type="dxa"/>
            <w:tcBorders>
              <w:left w:val="nil"/>
              <w:bottom w:val="nil"/>
              <w:right w:val="nil"/>
            </w:tcBorders>
            <w:vAlign w:val="center"/>
          </w:tcPr>
          <w:p w:rsidR="00157F42" w:rsidRPr="00FD4B90" w:rsidRDefault="00157F42" w:rsidP="00795503">
            <w:pPr>
              <w:rPr>
                <w:sz w:val="20"/>
              </w:rPr>
            </w:pPr>
          </w:p>
        </w:tc>
      </w:tr>
    </w:tbl>
    <w:p w:rsidR="00157F42" w:rsidRPr="003F40F4" w:rsidRDefault="00157F42" w:rsidP="006915E3">
      <w:pPr>
        <w:ind w:left="-142"/>
        <w:rPr>
          <w:sz w:val="20"/>
        </w:rPr>
      </w:pPr>
    </w:p>
    <w:p w:rsidR="00157F42" w:rsidRPr="003F40F4" w:rsidRDefault="00157F42" w:rsidP="006915E3">
      <w:pPr>
        <w:ind w:left="-142"/>
        <w:rPr>
          <w:sz w:val="20"/>
        </w:rPr>
        <w:sectPr w:rsidR="00157F42" w:rsidRPr="003F40F4" w:rsidSect="006B4045">
          <w:pgSz w:w="16840" w:h="11907" w:orient="landscape" w:code="9"/>
          <w:pgMar w:top="1843" w:right="1021" w:bottom="1021" w:left="907" w:header="737" w:footer="40" w:gutter="0"/>
          <w:cols w:space="720"/>
          <w:titlePg/>
          <w:docGrid w:linePitch="299"/>
        </w:sectPr>
      </w:pPr>
      <w:r w:rsidRPr="003F40F4">
        <w:rPr>
          <w:sz w:val="20"/>
        </w:rPr>
        <w:t xml:space="preserve">For further information on LCCI Specialised Diplomas, Group Diplomas and Diplomas please refer to the LCCI website </w:t>
      </w:r>
      <w:hyperlink r:id="rId18" w:history="1">
        <w:r w:rsidRPr="003F40F4">
          <w:rPr>
            <w:rStyle w:val="Hyperlink"/>
            <w:sz w:val="20"/>
          </w:rPr>
          <w:t>http://www.lcci.org.uk/diploma-qualifications.asp</w:t>
        </w:r>
      </w:hyperlink>
    </w:p>
    <w:p w:rsidR="00157F42" w:rsidRDefault="00157F42" w:rsidP="006915E3">
      <w:pPr>
        <w:ind w:left="-142"/>
        <w:rPr>
          <w:b/>
          <w:sz w:val="40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Pr="00070EA1" w:rsidRDefault="00157F42" w:rsidP="006915E3">
      <w:pPr>
        <w:ind w:left="-142"/>
        <w:rPr>
          <w:b/>
          <w:sz w:val="32"/>
          <w:szCs w:val="32"/>
        </w:rPr>
      </w:pPr>
      <w:r w:rsidRPr="00070EA1">
        <w:rPr>
          <w:b/>
          <w:sz w:val="32"/>
          <w:szCs w:val="32"/>
        </w:rPr>
        <w:t xml:space="preserve">Section 4 </w:t>
      </w:r>
    </w:p>
    <w:p w:rsidR="00157F42" w:rsidRPr="0047791A" w:rsidRDefault="00157F42" w:rsidP="006915E3">
      <w:pPr>
        <w:ind w:left="-142"/>
        <w:rPr>
          <w:b/>
          <w:sz w:val="16"/>
          <w:szCs w:val="16"/>
        </w:rPr>
      </w:pPr>
      <w:r>
        <w:rPr>
          <w:noProof/>
          <w:lang w:val="en-US"/>
        </w:rPr>
        <w:pict>
          <v:shape id="_x0000_s1037" type="#_x0000_t32" style="position:absolute;left:0;text-align:left;margin-left:-6.8pt;margin-top:3.15pt;width:502.5pt;height:.05pt;z-index:251654144" o:connectortype="straight" strokecolor="#88c8ef"/>
        </w:pict>
      </w:r>
    </w:p>
    <w:p w:rsidR="00157F42" w:rsidRPr="0047791A" w:rsidRDefault="00157F42" w:rsidP="006915E3">
      <w:pPr>
        <w:ind w:left="-142"/>
        <w:rPr>
          <w:b/>
          <w:sz w:val="24"/>
          <w:szCs w:val="24"/>
          <w:highlight w:val="lightGray"/>
        </w:rPr>
      </w:pPr>
      <w:r w:rsidRPr="0047791A">
        <w:rPr>
          <w:b/>
          <w:sz w:val="24"/>
          <w:szCs w:val="24"/>
        </w:rPr>
        <w:t>Quality assurance</w:t>
      </w:r>
    </w:p>
    <w:p w:rsidR="00157F42" w:rsidRPr="0003518B" w:rsidRDefault="00157F42" w:rsidP="006915E3">
      <w:pPr>
        <w:ind w:left="-142"/>
        <w:rPr>
          <w:b/>
          <w:color w:val="0000FF"/>
          <w:sz w:val="20"/>
        </w:rPr>
      </w:pPr>
    </w:p>
    <w:p w:rsidR="00157F42" w:rsidRPr="00070EA1" w:rsidRDefault="00157F42" w:rsidP="00070EA1">
      <w:pPr>
        <w:ind w:left="-142"/>
        <w:rPr>
          <w:b/>
        </w:rPr>
      </w:pPr>
      <w:r>
        <w:rPr>
          <w:b/>
        </w:rPr>
        <w:t xml:space="preserve">Please indicate whether the following criteria are met at your centre: </w:t>
      </w:r>
      <w:r w:rsidRPr="009169A3">
        <w:rPr>
          <w:i/>
        </w:rPr>
        <w:t>(</w:t>
      </w:r>
      <w:r>
        <w:rPr>
          <w:i/>
        </w:rPr>
        <w:t>Evidence of these may be requested as part of the approval process</w:t>
      </w:r>
      <w:r w:rsidRPr="009169A3">
        <w:rPr>
          <w:i/>
        </w:rPr>
        <w:t>)</w:t>
      </w:r>
      <w:r>
        <w:rPr>
          <w:i/>
        </w:rPr>
        <w:t>.</w:t>
      </w:r>
    </w:p>
    <w:p w:rsidR="00157F42" w:rsidRPr="0003518B" w:rsidRDefault="00157F42" w:rsidP="006915E3">
      <w:pPr>
        <w:ind w:left="-142"/>
        <w:rPr>
          <w:sz w:val="20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6"/>
        <w:gridCol w:w="8550"/>
        <w:gridCol w:w="771"/>
      </w:tblGrid>
      <w:tr w:rsidR="00157F42" w:rsidTr="007D6E49">
        <w:trPr>
          <w:cantSplit/>
          <w:trHeight w:val="585"/>
        </w:trPr>
        <w:tc>
          <w:tcPr>
            <w:tcW w:w="49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rPr>
                <w:b/>
                <w:color w:val="FFFFFF"/>
                <w:sz w:val="24"/>
                <w:szCs w:val="24"/>
              </w:rPr>
            </w:pPr>
            <w:r w:rsidRPr="00090CFA">
              <w:rPr>
                <w:b/>
                <w:color w:val="FFFFFF"/>
                <w:sz w:val="24"/>
                <w:szCs w:val="24"/>
              </w:rPr>
              <w:t>4a Resources</w:t>
            </w:r>
          </w:p>
        </w:tc>
      </w:tr>
      <w:tr w:rsidR="00157F42" w:rsidTr="007D6E49">
        <w:trPr>
          <w:cantSplit/>
          <w:trHeight w:val="553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</w:t>
            </w:r>
            <w:r w:rsidRPr="00090CFA">
              <w:rPr>
                <w:color w:val="FFFFFF"/>
                <w:szCs w:val="22"/>
              </w:rPr>
              <w:t>Ref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34"/>
              <w:rPr>
                <w:color w:val="FFFFFF"/>
                <w:szCs w:val="22"/>
              </w:rPr>
            </w:pPr>
            <w:r w:rsidRPr="00090CFA">
              <w:rPr>
                <w:color w:val="FFFFFF"/>
                <w:szCs w:val="22"/>
              </w:rPr>
              <w:t>Criteria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63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Tick</w:t>
            </w:r>
          </w:p>
        </w:tc>
      </w:tr>
      <w:tr w:rsidR="00157F42" w:rsidTr="007D6E49">
        <w:trPr>
          <w:cantSplit/>
          <w:trHeight w:val="757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A1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 xml:space="preserve">The centre’s </w:t>
            </w:r>
            <w:r w:rsidRPr="00455063">
              <w:rPr>
                <w:b/>
              </w:rPr>
              <w:t>equal opportunities, access and fair examination policy</w:t>
            </w:r>
            <w:r>
              <w:t xml:space="preserve"> and practice is understood and complied with by learners and examiners.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A2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 xml:space="preserve">The responsibilities of the examination and </w:t>
            </w:r>
            <w:r w:rsidRPr="00455063">
              <w:rPr>
                <w:b/>
              </w:rPr>
              <w:t>quality assurance team</w:t>
            </w:r>
            <w:r>
              <w:t xml:space="preserve"> are clearly understood.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A3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 w:rsidRPr="00455063">
              <w:rPr>
                <w:b/>
              </w:rPr>
              <w:t>Quality assurance procedures</w:t>
            </w:r>
            <w:r>
              <w:t xml:space="preserve"> are clearly documented and are consistent with Pearson requirements.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A4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 w:rsidRPr="00455063">
              <w:rPr>
                <w:b/>
              </w:rPr>
              <w:t>Resource needs for specific qualifications</w:t>
            </w:r>
            <w:r>
              <w:t xml:space="preserve"> are accurately identified and made available.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A5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 xml:space="preserve">Equipment and accommodation used for the purpose of examinations comply with the requirements of local </w:t>
            </w:r>
            <w:r w:rsidRPr="00455063">
              <w:rPr>
                <w:b/>
              </w:rPr>
              <w:t>Health &amp; Safety regulations</w:t>
            </w:r>
            <w:r w:rsidRPr="00070EA1">
              <w:t>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A6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 xml:space="preserve">There are </w:t>
            </w:r>
            <w:r w:rsidRPr="00455063">
              <w:rPr>
                <w:b/>
              </w:rPr>
              <w:t>sufficient competent and qualified teachers and examiner personnel</w:t>
            </w:r>
            <w:r>
              <w:t xml:space="preserve"> to meet the demand of learners.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A7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 xml:space="preserve">There is an established </w:t>
            </w:r>
            <w:r w:rsidRPr="00455063">
              <w:rPr>
                <w:b/>
              </w:rPr>
              <w:t>appeals procedure</w:t>
            </w:r>
            <w:r>
              <w:t xml:space="preserve"> which is documented and made available to all learners.</w:t>
            </w:r>
          </w:p>
        </w:tc>
        <w:tc>
          <w:tcPr>
            <w:tcW w:w="38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jc w:val="center"/>
            </w:pPr>
          </w:p>
        </w:tc>
      </w:tr>
      <w:tr w:rsidR="00157F42" w:rsidTr="007D6E49">
        <w:trPr>
          <w:cantSplit/>
          <w:trHeight w:val="758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A8</w:t>
            </w:r>
          </w:p>
        </w:tc>
        <w:tc>
          <w:tcPr>
            <w:tcW w:w="4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r>
              <w:t>Pearson must be notified of any changes which may affect the centre’s ability to meet the approved centre criteria.</w:t>
            </w:r>
          </w:p>
        </w:tc>
      </w:tr>
    </w:tbl>
    <w:p w:rsidR="00157F42" w:rsidRPr="00BD5F97" w:rsidRDefault="00157F42" w:rsidP="006915E3">
      <w:pPr>
        <w:ind w:left="-142"/>
        <w:rPr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 w:rsidP="006915E3">
      <w:pPr>
        <w:ind w:left="-142"/>
        <w:rPr>
          <w:rFonts w:cs="Arial"/>
          <w:b/>
          <w:sz w:val="20"/>
        </w:rPr>
      </w:pPr>
    </w:p>
    <w:p w:rsidR="00157F42" w:rsidRDefault="00157F4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Pr="001E3123" w:rsidRDefault="00157F42" w:rsidP="006915E3">
      <w:pPr>
        <w:ind w:left="-142"/>
        <w:rPr>
          <w:b/>
          <w:sz w:val="32"/>
          <w:szCs w:val="32"/>
        </w:rPr>
      </w:pPr>
      <w:r w:rsidRPr="001E3123">
        <w:rPr>
          <w:b/>
          <w:sz w:val="32"/>
          <w:szCs w:val="32"/>
        </w:rPr>
        <w:t>Quality assurance - continued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p w:rsidR="00157F42" w:rsidRPr="001E3123" w:rsidRDefault="00157F42" w:rsidP="001E3123">
      <w:pPr>
        <w:ind w:left="-142"/>
        <w:rPr>
          <w:b/>
        </w:rPr>
      </w:pPr>
      <w:r>
        <w:rPr>
          <w:b/>
        </w:rPr>
        <w:t xml:space="preserve">Please indicate whether the following criteria are met at your centre: </w:t>
      </w:r>
      <w:r w:rsidRPr="009169A3">
        <w:rPr>
          <w:i/>
        </w:rPr>
        <w:t>(</w:t>
      </w:r>
      <w:r>
        <w:rPr>
          <w:i/>
        </w:rPr>
        <w:t>Evidence of these may be requested as part of the approval process).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tbl>
      <w:tblPr>
        <w:tblW w:w="51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3"/>
        <w:gridCol w:w="103"/>
        <w:gridCol w:w="8447"/>
        <w:gridCol w:w="103"/>
        <w:gridCol w:w="745"/>
        <w:gridCol w:w="23"/>
        <w:gridCol w:w="6"/>
        <w:gridCol w:w="370"/>
      </w:tblGrid>
      <w:tr w:rsidR="00157F42" w:rsidTr="007D6E49">
        <w:trPr>
          <w:gridAfter w:val="1"/>
          <w:wAfter w:w="177" w:type="pct"/>
          <w:cantSplit/>
          <w:trHeight w:val="519"/>
        </w:trPr>
        <w:tc>
          <w:tcPr>
            <w:tcW w:w="4823" w:type="pct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F04E35">
            <w:pPr>
              <w:rPr>
                <w:b/>
                <w:color w:val="FFFFFF"/>
                <w:sz w:val="24"/>
                <w:szCs w:val="24"/>
              </w:rPr>
            </w:pPr>
            <w:r w:rsidRPr="00090CFA">
              <w:rPr>
                <w:b/>
                <w:color w:val="FFFFFF"/>
                <w:sz w:val="24"/>
                <w:szCs w:val="24"/>
              </w:rPr>
              <w:t xml:space="preserve">4b Conduct of tests and examinations </w:t>
            </w:r>
          </w:p>
        </w:tc>
      </w:tr>
      <w:tr w:rsidR="00157F42" w:rsidTr="007D6E49">
        <w:trPr>
          <w:gridAfter w:val="1"/>
          <w:wAfter w:w="177" w:type="pct"/>
          <w:cantSplit/>
          <w:trHeight w:val="658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rPr>
                <w:color w:val="FFFFFF"/>
              </w:rPr>
            </w:pPr>
            <w:r>
              <w:rPr>
                <w:color w:val="FFFFFF"/>
              </w:rPr>
              <w:t xml:space="preserve">  </w:t>
            </w:r>
            <w:r w:rsidRPr="00090CFA">
              <w:rPr>
                <w:color w:val="FFFFFF"/>
              </w:rPr>
              <w:t>Ref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rPr>
                <w:color w:val="FFFFFF"/>
              </w:rPr>
            </w:pPr>
            <w:r w:rsidRPr="00090CFA">
              <w:rPr>
                <w:color w:val="FFFFFF"/>
              </w:rPr>
              <w:t>Criteria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jc w:val="center"/>
              <w:rPr>
                <w:color w:val="FFFFFF"/>
              </w:rPr>
            </w:pPr>
            <w:r>
              <w:rPr>
                <w:color w:val="FFFFFF"/>
              </w:rPr>
              <w:t>Tick</w:t>
            </w:r>
          </w:p>
        </w:tc>
      </w:tr>
      <w:tr w:rsidR="00157F42" w:rsidTr="001E3123">
        <w:trPr>
          <w:gridAfter w:val="1"/>
          <w:wAfter w:w="177" w:type="pct"/>
          <w:cantSplit/>
          <w:trHeight w:val="1786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B1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01259">
            <w:r>
              <w:t>The centre meets</w:t>
            </w:r>
            <w:r w:rsidRPr="00E74A73">
              <w:rPr>
                <w:b/>
              </w:rPr>
              <w:t xml:space="preserve"> Pearson</w:t>
            </w:r>
            <w:r w:rsidRPr="001A4939">
              <w:rPr>
                <w:b/>
              </w:rPr>
              <w:t xml:space="preserve"> specification requirements</w:t>
            </w:r>
            <w:r>
              <w:t>:</w:t>
            </w:r>
          </w:p>
          <w:p w:rsidR="00157F42" w:rsidRDefault="00157F42" w:rsidP="00501259">
            <w:r>
              <w:t>OS: Windows Platform</w:t>
            </w:r>
          </w:p>
          <w:p w:rsidR="00157F42" w:rsidRDefault="00157F42" w:rsidP="00501259">
            <w:r>
              <w:t>Browser: IE 6.0 or above</w:t>
            </w:r>
          </w:p>
          <w:p w:rsidR="00157F42" w:rsidRDefault="00157F42" w:rsidP="00501259">
            <w:r>
              <w:t>Screen Resolution: 1024 * 768 or above</w:t>
            </w:r>
          </w:p>
          <w:p w:rsidR="00157F42" w:rsidRDefault="00157F42" w:rsidP="00501259">
            <w:r>
              <w:t>Client Software: Adobe Acrobat 7.0 or above</w:t>
            </w:r>
          </w:p>
          <w:p w:rsidR="00157F42" w:rsidRDefault="00157F42" w:rsidP="00501259">
            <w:r>
              <w:t>Internet Connection : 1MB Broadband minimum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7D6E49">
        <w:trPr>
          <w:gridAfter w:val="1"/>
          <w:wAfter w:w="177" w:type="pct"/>
          <w:cantSplit/>
          <w:trHeight w:val="815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B2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1E3123" w:rsidRDefault="00157F42" w:rsidP="00501259">
            <w:r>
              <w:t xml:space="preserve">The centre has appointed an </w:t>
            </w:r>
            <w:r w:rsidRPr="006F7C00">
              <w:rPr>
                <w:b/>
              </w:rPr>
              <w:t>Examinations Co</w:t>
            </w:r>
            <w:r>
              <w:rPr>
                <w:b/>
              </w:rPr>
              <w:t>-</w:t>
            </w:r>
            <w:r w:rsidRPr="006F7C00">
              <w:rPr>
                <w:b/>
              </w:rPr>
              <w:t>ordinator</w:t>
            </w:r>
            <w:r>
              <w:t xml:space="preserve"> who will be </w:t>
            </w:r>
            <w:r w:rsidRPr="006F7C00">
              <w:rPr>
                <w:b/>
              </w:rPr>
              <w:t>responsible for the administration and conduct of examinations</w:t>
            </w:r>
            <w:r>
              <w:t>.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7D6E49">
        <w:trPr>
          <w:gridAfter w:val="1"/>
          <w:wAfter w:w="177" w:type="pct"/>
          <w:cantSplit/>
          <w:trHeight w:val="872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B3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9E3690">
            <w:r>
              <w:t xml:space="preserve">The Examinations Co-ordinator will appoint </w:t>
            </w:r>
            <w:r w:rsidRPr="009E3690">
              <w:rPr>
                <w:b/>
              </w:rPr>
              <w:t>responsible persons to act as invigilators</w:t>
            </w:r>
            <w:r>
              <w:t xml:space="preserve">, </w:t>
            </w:r>
            <w:r w:rsidRPr="009E3690">
              <w:rPr>
                <w:b/>
              </w:rPr>
              <w:t>oral examiners</w:t>
            </w:r>
            <w:r>
              <w:t xml:space="preserve"> etc, as required. 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1E3123">
        <w:trPr>
          <w:gridAfter w:val="1"/>
          <w:wAfter w:w="177" w:type="pct"/>
          <w:cantSplit/>
          <w:trHeight w:val="1410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B4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01259">
            <w:r>
              <w:t xml:space="preserve">The centre will ensure the </w:t>
            </w:r>
            <w:r w:rsidRPr="00842C15">
              <w:rPr>
                <w:b/>
              </w:rPr>
              <w:t>security of the examination material</w:t>
            </w:r>
            <w:r>
              <w:t xml:space="preserve"> in respect of storage and the handling process and has a lockable cupboard or safe in a secure room. Examination material will be handled by just the examinations secretary and question papers be unopened until the time of the examination.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1E3123">
        <w:trPr>
          <w:gridAfter w:val="1"/>
          <w:wAfter w:w="177" w:type="pct"/>
          <w:cantSplit/>
          <w:trHeight w:val="977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B5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01259">
            <w:r>
              <w:t xml:space="preserve">The centre has </w:t>
            </w:r>
            <w:r w:rsidRPr="00842C15">
              <w:rPr>
                <w:b/>
              </w:rPr>
              <w:t>sufficient rooms and ICT resources</w:t>
            </w:r>
            <w:r>
              <w:t xml:space="preserve"> as necessary to accommodate the proposed number of students to be examined at any one session (see Section 4a).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7D6E49">
        <w:trPr>
          <w:gridAfter w:val="1"/>
          <w:wAfter w:w="177" w:type="pct"/>
          <w:cantSplit/>
          <w:trHeight w:val="826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B6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01259">
            <w:r>
              <w:t xml:space="preserve">The centre has access to </w:t>
            </w:r>
            <w:r w:rsidRPr="006F7C00">
              <w:rPr>
                <w:b/>
              </w:rPr>
              <w:t>an IT technician</w:t>
            </w:r>
            <w:r>
              <w:t xml:space="preserve"> during the examination period (IT qualifications and online assessments only).</w:t>
            </w:r>
          </w:p>
        </w:tc>
        <w:tc>
          <w:tcPr>
            <w:tcW w:w="37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CC0E3F">
            <w:pPr>
              <w:ind w:left="-142"/>
              <w:jc w:val="center"/>
            </w:pPr>
          </w:p>
        </w:tc>
      </w:tr>
      <w:tr w:rsidR="00157F42" w:rsidTr="007D6E49">
        <w:trPr>
          <w:cantSplit/>
          <w:trHeight w:val="523"/>
        </w:trPr>
        <w:tc>
          <w:tcPr>
            <w:tcW w:w="3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157F42" w:rsidRDefault="00157F42" w:rsidP="006915E3">
            <w:pPr>
              <w:ind w:left="-142"/>
            </w:pP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157F42" w:rsidRDefault="00157F42" w:rsidP="006915E3">
            <w:pPr>
              <w:ind w:left="-142"/>
            </w:pPr>
          </w:p>
        </w:tc>
        <w:tc>
          <w:tcPr>
            <w:tcW w:w="40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157F42" w:rsidRPr="0087448A" w:rsidRDefault="00157F42" w:rsidP="006915E3">
            <w:pPr>
              <w:ind w:left="-142"/>
              <w:rPr>
                <w:b/>
              </w:rPr>
            </w:pPr>
          </w:p>
        </w:tc>
        <w:tc>
          <w:tcPr>
            <w:tcW w:w="1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FFFFF"/>
            <w:vAlign w:val="center"/>
          </w:tcPr>
          <w:p w:rsidR="00157F42" w:rsidRPr="0087448A" w:rsidRDefault="00157F42" w:rsidP="006915E3">
            <w:pPr>
              <w:ind w:left="-142"/>
              <w:rPr>
                <w:b/>
              </w:rPr>
            </w:pPr>
          </w:p>
        </w:tc>
      </w:tr>
      <w:tr w:rsidR="00157F42" w:rsidTr="007D6E49">
        <w:trPr>
          <w:gridAfter w:val="1"/>
          <w:wAfter w:w="177" w:type="pct"/>
          <w:cantSplit/>
          <w:trHeight w:val="566"/>
        </w:trPr>
        <w:tc>
          <w:tcPr>
            <w:tcW w:w="4823" w:type="pct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rPr>
                <w:b/>
                <w:color w:val="FFFFFF"/>
                <w:sz w:val="24"/>
                <w:szCs w:val="24"/>
              </w:rPr>
            </w:pPr>
            <w:r w:rsidRPr="00807933">
              <w:rPr>
                <w:b/>
                <w:color w:val="FFFFFF"/>
                <w:sz w:val="24"/>
                <w:szCs w:val="24"/>
              </w:rPr>
              <w:t>4c Records</w:t>
            </w:r>
          </w:p>
        </w:tc>
      </w:tr>
      <w:tr w:rsidR="00157F42" w:rsidTr="007D6E49">
        <w:trPr>
          <w:gridAfter w:val="2"/>
          <w:wAfter w:w="180" w:type="pct"/>
          <w:cantSplit/>
          <w:trHeight w:val="544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</w:t>
            </w:r>
            <w:r w:rsidRPr="00807933">
              <w:rPr>
                <w:color w:val="FFFFFF"/>
                <w:szCs w:val="22"/>
              </w:rPr>
              <w:t>Ref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  <w:tc>
          <w:tcPr>
            <w:tcW w:w="36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F04E35">
            <w:pPr>
              <w:pStyle w:val="Heading2"/>
              <w:ind w:left="-142"/>
              <w:jc w:val="center"/>
              <w:rPr>
                <w:color w:val="FFFFFF"/>
                <w:szCs w:val="22"/>
              </w:rPr>
            </w:pPr>
            <w:r>
              <w:rPr>
                <w:color w:val="FFFFFF"/>
              </w:rPr>
              <w:t>Tick</w:t>
            </w:r>
          </w:p>
        </w:tc>
      </w:tr>
      <w:tr w:rsidR="00157F42" w:rsidTr="001E3123">
        <w:trPr>
          <w:gridAfter w:val="2"/>
          <w:wAfter w:w="180" w:type="pct"/>
          <w:cantSplit/>
          <w:trHeight w:val="1072"/>
        </w:trPr>
        <w:tc>
          <w:tcPr>
            <w:tcW w:w="3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  <w:rPr>
                <w:sz w:val="20"/>
              </w:rPr>
            </w:pPr>
            <w:r>
              <w:rPr>
                <w:sz w:val="20"/>
              </w:rPr>
              <w:t xml:space="preserve">  C1</w:t>
            </w:r>
          </w:p>
        </w:tc>
        <w:tc>
          <w:tcPr>
            <w:tcW w:w="408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501259">
            <w:pPr>
              <w:rPr>
                <w:szCs w:val="22"/>
              </w:rPr>
            </w:pPr>
            <w:r w:rsidRPr="00EA0D50">
              <w:rPr>
                <w:b/>
                <w:szCs w:val="22"/>
              </w:rPr>
              <w:t>Student records and details</w:t>
            </w:r>
            <w:r w:rsidRPr="00FB4AD0">
              <w:rPr>
                <w:szCs w:val="22"/>
              </w:rPr>
              <w:t xml:space="preserve"> of achievements are </w:t>
            </w:r>
            <w:r w:rsidRPr="00EA0D50">
              <w:rPr>
                <w:b/>
                <w:szCs w:val="22"/>
              </w:rPr>
              <w:t>accurate, kept up to date, securely stored</w:t>
            </w:r>
            <w:r w:rsidRPr="00FB4AD0">
              <w:rPr>
                <w:szCs w:val="22"/>
              </w:rPr>
              <w:t xml:space="preserve"> in line with </w:t>
            </w:r>
            <w:r>
              <w:rPr>
                <w:szCs w:val="22"/>
              </w:rPr>
              <w:t>Pearson</w:t>
            </w:r>
            <w:r w:rsidRPr="00FB4AD0">
              <w:rPr>
                <w:szCs w:val="22"/>
              </w:rPr>
              <w:t xml:space="preserve"> requirements and </w:t>
            </w:r>
            <w:r w:rsidRPr="00EA0D50">
              <w:rPr>
                <w:b/>
                <w:szCs w:val="22"/>
              </w:rPr>
              <w:t>local Data Protection Acts</w:t>
            </w:r>
            <w:r w:rsidRPr="00FB4AD0">
              <w:rPr>
                <w:szCs w:val="22"/>
              </w:rPr>
              <w:t xml:space="preserve"> and available for external quality assurance and auditing purposes</w:t>
            </w:r>
            <w:r>
              <w:rPr>
                <w:szCs w:val="22"/>
              </w:rPr>
              <w:t>.</w:t>
            </w:r>
          </w:p>
        </w:tc>
        <w:tc>
          <w:tcPr>
            <w:tcW w:w="36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CC0E3F">
            <w:pPr>
              <w:ind w:left="-142"/>
              <w:jc w:val="center"/>
              <w:rPr>
                <w:szCs w:val="22"/>
              </w:rPr>
            </w:pPr>
          </w:p>
        </w:tc>
      </w:tr>
    </w:tbl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Pr="001E3123" w:rsidRDefault="00157F42" w:rsidP="006915E3">
      <w:pPr>
        <w:ind w:left="-142"/>
        <w:rPr>
          <w:b/>
          <w:sz w:val="32"/>
          <w:szCs w:val="32"/>
        </w:rPr>
      </w:pPr>
      <w:r w:rsidRPr="001E3123">
        <w:rPr>
          <w:b/>
          <w:sz w:val="32"/>
          <w:szCs w:val="32"/>
        </w:rPr>
        <w:t>Quality assurance - continued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p w:rsidR="00157F42" w:rsidRPr="001E3123" w:rsidRDefault="00157F42" w:rsidP="001E3123">
      <w:pPr>
        <w:ind w:left="-142"/>
        <w:rPr>
          <w:b/>
        </w:rPr>
      </w:pPr>
      <w:r>
        <w:rPr>
          <w:b/>
        </w:rPr>
        <w:t xml:space="preserve">Please indicate whether the following criteria are met at your centre. </w:t>
      </w:r>
      <w:r>
        <w:t>(P</w:t>
      </w:r>
      <w:r w:rsidRPr="001A4939">
        <w:t>lease complete additional pages if required):</w:t>
      </w:r>
      <w:r>
        <w:rPr>
          <w:b/>
        </w:rPr>
        <w:t xml:space="preserve"> </w:t>
      </w:r>
      <w:r w:rsidRPr="009169A3">
        <w:rPr>
          <w:i/>
        </w:rPr>
        <w:t>(</w:t>
      </w:r>
      <w:r>
        <w:rPr>
          <w:i/>
        </w:rPr>
        <w:t>Evidence must be submitted as part of the application process</w:t>
      </w:r>
      <w:r w:rsidRPr="009169A3">
        <w:rPr>
          <w:i/>
        </w:rPr>
        <w:t>)</w:t>
      </w:r>
      <w:r>
        <w:rPr>
          <w:i/>
        </w:rPr>
        <w:t>.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7"/>
        <w:gridCol w:w="2425"/>
        <w:gridCol w:w="6121"/>
        <w:gridCol w:w="768"/>
      </w:tblGrid>
      <w:tr w:rsidR="00157F42" w:rsidTr="005B5561">
        <w:trPr>
          <w:cantSplit/>
          <w:trHeight w:val="566"/>
        </w:trPr>
        <w:tc>
          <w:tcPr>
            <w:tcW w:w="500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4d</w:t>
            </w:r>
            <w:r w:rsidRPr="00807933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Examination rooms</w:t>
            </w:r>
          </w:p>
        </w:tc>
      </w:tr>
      <w:tr w:rsidR="00157F42" w:rsidTr="007D6E49">
        <w:trPr>
          <w:cantSplit/>
          <w:trHeight w:val="544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  </w:t>
            </w:r>
            <w:r w:rsidRPr="00807933">
              <w:rPr>
                <w:color w:val="FFFFFF"/>
                <w:szCs w:val="22"/>
              </w:rPr>
              <w:t>Ref</w:t>
            </w:r>
          </w:p>
        </w:tc>
        <w:tc>
          <w:tcPr>
            <w:tcW w:w="423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915E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</w:tcPr>
          <w:p w:rsidR="00157F42" w:rsidRPr="00807933" w:rsidRDefault="00157F42" w:rsidP="006915E3">
            <w:pPr>
              <w:pStyle w:val="Heading2"/>
              <w:ind w:left="-142"/>
              <w:rPr>
                <w:color w:val="FFFFFF"/>
                <w:szCs w:val="22"/>
              </w:rPr>
            </w:pPr>
          </w:p>
        </w:tc>
      </w:tr>
      <w:tr w:rsidR="00157F42" w:rsidTr="007D6E49">
        <w:trPr>
          <w:cantSplit/>
          <w:trHeight w:val="459"/>
        </w:trPr>
        <w:tc>
          <w:tcPr>
            <w:tcW w:w="3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  <w:rPr>
                <w:sz w:val="20"/>
              </w:rPr>
            </w:pPr>
            <w:r>
              <w:rPr>
                <w:sz w:val="20"/>
              </w:rPr>
              <w:t xml:space="preserve">  D1</w:t>
            </w:r>
          </w:p>
        </w:tc>
        <w:tc>
          <w:tcPr>
            <w:tcW w:w="423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915E3">
            <w:pPr>
              <w:rPr>
                <w:szCs w:val="22"/>
              </w:rPr>
            </w:pPr>
            <w:r>
              <w:rPr>
                <w:szCs w:val="22"/>
              </w:rPr>
              <w:t>Rooms / ICT resource suitable for the sitting of examinations are available onsite / offsite *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FB4AD0" w:rsidRDefault="00157F42" w:rsidP="00CC0E3F">
            <w:pPr>
              <w:ind w:left="33"/>
              <w:rPr>
                <w:szCs w:val="22"/>
              </w:rPr>
            </w:pPr>
          </w:p>
        </w:tc>
      </w:tr>
      <w:tr w:rsidR="00157F42" w:rsidTr="005B5561">
        <w:trPr>
          <w:cantSplit/>
          <w:trHeight w:val="459"/>
        </w:trPr>
        <w:tc>
          <w:tcPr>
            <w:tcW w:w="1583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9C8EF"/>
            <w:vAlign w:val="center"/>
          </w:tcPr>
          <w:p w:rsidR="00157F42" w:rsidRPr="005B5561" w:rsidRDefault="00157F42" w:rsidP="00CC0E3F">
            <w:pPr>
              <w:ind w:left="33"/>
              <w:rPr>
                <w:b/>
                <w:color w:val="FFFFFF"/>
                <w:szCs w:val="22"/>
              </w:rPr>
            </w:pPr>
            <w:r>
              <w:rPr>
                <w:b/>
                <w:color w:val="FFFFFF"/>
                <w:szCs w:val="22"/>
              </w:rPr>
              <w:t>Details of off</w:t>
            </w:r>
            <w:r w:rsidRPr="005B5561">
              <w:rPr>
                <w:b/>
                <w:color w:val="FFFFFF"/>
                <w:szCs w:val="22"/>
              </w:rPr>
              <w:t>site facilities</w:t>
            </w:r>
          </w:p>
        </w:tc>
        <w:tc>
          <w:tcPr>
            <w:tcW w:w="34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CC0E3F">
            <w:pPr>
              <w:ind w:left="33"/>
              <w:rPr>
                <w:szCs w:val="22"/>
              </w:rPr>
            </w:pPr>
          </w:p>
        </w:tc>
      </w:tr>
    </w:tbl>
    <w:p w:rsidR="00157F42" w:rsidRDefault="00157F42" w:rsidP="006915E3">
      <w:pPr>
        <w:ind w:left="-142"/>
        <w:rPr>
          <w:szCs w:val="22"/>
        </w:rPr>
      </w:pPr>
    </w:p>
    <w:p w:rsidR="00157F42" w:rsidRPr="001E3123" w:rsidRDefault="00157F42" w:rsidP="006915E3">
      <w:pPr>
        <w:ind w:left="-142"/>
        <w:rPr>
          <w:szCs w:val="22"/>
        </w:rPr>
      </w:pPr>
      <w:r w:rsidRPr="001E3123">
        <w:rPr>
          <w:szCs w:val="22"/>
        </w:rPr>
        <w:t>* Please delete as applicable</w:t>
      </w:r>
      <w:r>
        <w:rPr>
          <w:szCs w:val="22"/>
        </w:rPr>
        <w:t xml:space="preserve">. </w:t>
      </w:r>
      <w:r w:rsidRPr="001E3123">
        <w:rPr>
          <w:szCs w:val="22"/>
        </w:rPr>
        <w:t>If examinations are to take place off site please include the centre name / code of the registered centre whose facilities you will be using or indicate that examination arrangements are handled by a local Representative / Ministry of Education / Co-ordinating Authority</w:t>
      </w:r>
    </w:p>
    <w:p w:rsidR="00157F42" w:rsidRPr="001E3123" w:rsidRDefault="00157F42" w:rsidP="006915E3">
      <w:pPr>
        <w:ind w:left="-142"/>
        <w:rPr>
          <w:szCs w:val="22"/>
        </w:rPr>
      </w:pPr>
    </w:p>
    <w:p w:rsidR="00157F42" w:rsidRPr="001E3123" w:rsidRDefault="00157F42" w:rsidP="006915E3">
      <w:pPr>
        <w:ind w:left="-142"/>
        <w:rPr>
          <w:b/>
          <w:szCs w:val="22"/>
        </w:rPr>
      </w:pPr>
      <w:r w:rsidRPr="001E3123">
        <w:rPr>
          <w:b/>
          <w:szCs w:val="22"/>
        </w:rPr>
        <w:t>Please include copies of examination seating plans and photographs for each room that you plan to use for the conduct of examinations.</w:t>
      </w:r>
    </w:p>
    <w:p w:rsidR="00157F42" w:rsidRPr="001E3123" w:rsidRDefault="00157F42" w:rsidP="006915E3">
      <w:pPr>
        <w:ind w:left="-142"/>
        <w:rPr>
          <w:b/>
          <w:szCs w:val="22"/>
        </w:rPr>
      </w:pPr>
    </w:p>
    <w:p w:rsidR="00157F42" w:rsidRPr="001E3123" w:rsidRDefault="00157F42" w:rsidP="006915E3">
      <w:pPr>
        <w:ind w:left="-142"/>
        <w:rPr>
          <w:b/>
          <w:szCs w:val="22"/>
        </w:rPr>
      </w:pPr>
      <w:r w:rsidRPr="001E3123">
        <w:rPr>
          <w:b/>
          <w:szCs w:val="22"/>
        </w:rPr>
        <w:t>For each room please provide the following information:</w:t>
      </w: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  <w:r w:rsidRPr="001E3123">
        <w:rPr>
          <w:rFonts w:ascii="Arial" w:hAnsi="Arial" w:cs="Arial"/>
          <w:sz w:val="22"/>
          <w:szCs w:val="22"/>
        </w:rPr>
        <w:t>* Delete / complete as necessary</w:t>
      </w: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9"/>
        <w:gridCol w:w="8129"/>
        <w:gridCol w:w="843"/>
      </w:tblGrid>
      <w:tr w:rsidR="00157F42" w:rsidTr="001E3123">
        <w:trPr>
          <w:cantSplit/>
          <w:trHeight w:val="56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Room number</w:t>
            </w: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Shape of room   [square / rectangle / L shaped / T shaped / other]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Maximum number of candidates when sitting under examination conditions (desks a minimum of 1 metre apart)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Number of Invigilators required for examinations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Heating / cooling system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Suitable lighting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Emergency exit(s) clearly signposted / evacuation procedures clearly displayed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Toilet facilities available and clearly signposted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Secure storage for candidates belongings available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Invigilator training provided / supervision in place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Wall clock clearly visible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 xml:space="preserve">Disabled access available 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</w:tbl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9"/>
        <w:gridCol w:w="8129"/>
        <w:gridCol w:w="843"/>
      </w:tblGrid>
      <w:tr w:rsidR="00157F42" w:rsidTr="001E3123">
        <w:trPr>
          <w:cantSplit/>
          <w:trHeight w:val="56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Room number</w:t>
            </w: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Shape of room   [square / rectangle / L shaped / T shaped / other]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Maximum number of candidates when sitting under examination conditions (desks a minimum of 1 metre apart)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Number of Invigilators required for examinations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Heating / cooling system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Suitable lighting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Emergency exit(s) clearly signposted / evacuation procedures clearly displayed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Toilet facilities available and clearly signposted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Secure storage for candidates belongings available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Invigilator training provided / supervision in place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Wall clock clearly visible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 xml:space="preserve">Disabled access available 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</w:tbl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9"/>
        <w:gridCol w:w="8129"/>
        <w:gridCol w:w="843"/>
      </w:tblGrid>
      <w:tr w:rsidR="00157F42" w:rsidTr="001E3123">
        <w:trPr>
          <w:cantSplit/>
          <w:trHeight w:val="56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Room number</w:t>
            </w: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Shape of room   [square / rectangle / L shaped / T shaped / other]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Maximum number of candidates when sitting under examination conditions (desks a minimum of 1 metre apart)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Number of Invigilators required for examinations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Heating / cooling system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Suitable lighting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Emergency exit(s) clearly signposted / evacuation procedures clearly displayed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Toilet facilities available and clearly signposted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Secure storage for candidates belongings available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Invigilator training provided / supervision in place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Wall clock clearly visible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 xml:space="preserve">Disabled access available 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</w:tbl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9"/>
        <w:gridCol w:w="8129"/>
        <w:gridCol w:w="843"/>
      </w:tblGrid>
      <w:tr w:rsidR="00157F42" w:rsidTr="001E3123">
        <w:trPr>
          <w:cantSplit/>
          <w:trHeight w:val="56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Room number</w:t>
            </w: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1E3123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Shape of room   [square / rectangle / L shaped / T shaped / other]</w:t>
            </w: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Maximum number of candidates when sitting under examination conditions (desks a minimum of 1 metre apart)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Number of Invigilators required for examinations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Heating / cooling system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Suitable lighting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Emergency exit(s) clearly signposted / evacuation procedures clearly displayed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Toilet facilities available and clearly signposted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Secure storage for candidates belongings available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Invigilator training provided / supervision in place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>Wall clock clearly visible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  <w:tr w:rsidR="00157F42" w:rsidTr="001E3123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1E3123">
            <w:pPr>
              <w:rPr>
                <w:szCs w:val="22"/>
              </w:rPr>
            </w:pPr>
            <w:r>
              <w:rPr>
                <w:szCs w:val="22"/>
              </w:rPr>
              <w:t xml:space="preserve">Disabled access available 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1E3123">
            <w:pPr>
              <w:ind w:left="-142"/>
              <w:rPr>
                <w:szCs w:val="22"/>
              </w:rPr>
            </w:pPr>
          </w:p>
        </w:tc>
      </w:tr>
    </w:tbl>
    <w:p w:rsidR="00157F42" w:rsidRPr="001E3123" w:rsidRDefault="00157F42" w:rsidP="005B5561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:rsidR="00157F42" w:rsidRPr="00F62BDF" w:rsidRDefault="00157F42" w:rsidP="006915E3">
      <w:pPr>
        <w:ind w:left="-142"/>
        <w:rPr>
          <w:b/>
          <w:sz w:val="16"/>
          <w:szCs w:val="16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9"/>
        <w:gridCol w:w="8129"/>
        <w:gridCol w:w="843"/>
      </w:tblGrid>
      <w:tr w:rsidR="00157F42" w:rsidTr="00E86505">
        <w:trPr>
          <w:cantSplit/>
          <w:trHeight w:val="56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E86505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Room number</w:t>
            </w: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E86505">
            <w:pPr>
              <w:pStyle w:val="Heading2"/>
              <w:rPr>
                <w:color w:val="FFFFFF"/>
                <w:szCs w:val="22"/>
              </w:rPr>
            </w:pPr>
            <w:r w:rsidRPr="00807933">
              <w:rPr>
                <w:color w:val="FFFFFF"/>
                <w:szCs w:val="22"/>
              </w:rPr>
              <w:t>Criteria</w:t>
            </w: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4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Shape of room   [square / rectangle / L shaped / T shaped / other]</w:t>
            </w: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Maximum number of candidates when sitting under examination conditions (desks a minimum of 1 metre apart)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Number of Invigilators required for examinations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Heating / cooling system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Suitable lighting fitted and operational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Emergency exit(s) clearly signposted / evacuation procedures clearly displayed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Toilet facilities available and clearly signposted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Secure storage for candidates belongings available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Invigilator training provided / supervision in place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>Wall clock clearly visible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  <w:tr w:rsidR="00157F42" w:rsidTr="00E86505">
        <w:trPr>
          <w:cantSplit/>
          <w:trHeight w:val="397"/>
        </w:trPr>
        <w:tc>
          <w:tcPr>
            <w:tcW w:w="54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ind w:left="-142"/>
              <w:rPr>
                <w:sz w:val="20"/>
              </w:rPr>
            </w:pPr>
          </w:p>
        </w:tc>
        <w:tc>
          <w:tcPr>
            <w:tcW w:w="404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E86505">
            <w:pPr>
              <w:rPr>
                <w:szCs w:val="22"/>
              </w:rPr>
            </w:pPr>
            <w:r>
              <w:rPr>
                <w:szCs w:val="22"/>
              </w:rPr>
              <w:t xml:space="preserve">Disabled access available </w:t>
            </w:r>
          </w:p>
        </w:tc>
        <w:tc>
          <w:tcPr>
            <w:tcW w:w="41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E86505">
            <w:pPr>
              <w:ind w:left="-142"/>
              <w:rPr>
                <w:szCs w:val="22"/>
              </w:rPr>
            </w:pPr>
          </w:p>
        </w:tc>
      </w:tr>
    </w:tbl>
    <w:p w:rsidR="00157F42" w:rsidRPr="001361CD" w:rsidRDefault="00157F42" w:rsidP="006915E3">
      <w:pPr>
        <w:ind w:left="-142"/>
        <w:rPr>
          <w:b/>
          <w:sz w:val="20"/>
        </w:rPr>
      </w:pPr>
    </w:p>
    <w:p w:rsidR="00157F42" w:rsidRDefault="00157F42" w:rsidP="006915E3">
      <w:pPr>
        <w:ind w:left="-142"/>
        <w:rPr>
          <w:b/>
          <w:sz w:val="24"/>
          <w:szCs w:val="24"/>
        </w:rPr>
      </w:pPr>
    </w:p>
    <w:p w:rsidR="00157F42" w:rsidRDefault="00157F42" w:rsidP="006915E3">
      <w:pPr>
        <w:ind w:left="-142"/>
        <w:rPr>
          <w:rFonts w:cs="Arial"/>
          <w:szCs w:val="22"/>
        </w:rPr>
      </w:pPr>
      <w:r w:rsidRPr="001E3123">
        <w:rPr>
          <w:rFonts w:cs="Arial"/>
          <w:szCs w:val="22"/>
        </w:rPr>
        <w:t>Please copy this sheet if necessary</w:t>
      </w:r>
      <w:r>
        <w:rPr>
          <w:rFonts w:cs="Arial"/>
          <w:szCs w:val="22"/>
        </w:rPr>
        <w:t>.</w:t>
      </w:r>
    </w:p>
    <w:p w:rsidR="00157F42" w:rsidRPr="001E3123" w:rsidRDefault="00157F42" w:rsidP="006915E3">
      <w:pPr>
        <w:ind w:left="-142"/>
        <w:rPr>
          <w:rFonts w:cs="Arial"/>
          <w:szCs w:val="22"/>
        </w:rPr>
      </w:pPr>
    </w:p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1E3123">
      <w:pPr>
        <w:ind w:left="-142"/>
        <w:rPr>
          <w:rFonts w:cs="Arial"/>
          <w:b/>
          <w:szCs w:val="22"/>
        </w:rPr>
      </w:pPr>
      <w:r>
        <w:rPr>
          <w:rFonts w:cs="Arial"/>
          <w:b/>
          <w:szCs w:val="22"/>
        </w:rPr>
        <w:t>The Head of Centre</w:t>
      </w:r>
      <w:r w:rsidRPr="000D78D5">
        <w:rPr>
          <w:rFonts w:cs="Arial"/>
          <w:b/>
          <w:szCs w:val="22"/>
        </w:rPr>
        <w:t xml:space="preserve"> has confirmed the accuracy of the above information.</w:t>
      </w:r>
    </w:p>
    <w:tbl>
      <w:tblPr>
        <w:tblW w:w="4975" w:type="pct"/>
        <w:tblLook w:val="01E0"/>
      </w:tblPr>
      <w:tblGrid>
        <w:gridCol w:w="1162"/>
        <w:gridCol w:w="3900"/>
        <w:gridCol w:w="794"/>
        <w:gridCol w:w="4175"/>
      </w:tblGrid>
      <w:tr w:rsidR="00157F42" w:rsidTr="00FD4B90">
        <w:trPr>
          <w:trHeight w:val="301"/>
        </w:trPr>
        <w:tc>
          <w:tcPr>
            <w:tcW w:w="579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>Signature:</w:t>
            </w:r>
          </w:p>
        </w:tc>
        <w:tc>
          <w:tcPr>
            <w:tcW w:w="1944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  <w:tc>
          <w:tcPr>
            <w:tcW w:w="396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 xml:space="preserve">  </w:t>
            </w:r>
          </w:p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 xml:space="preserve">  Date:</w:t>
            </w:r>
          </w:p>
        </w:tc>
        <w:tc>
          <w:tcPr>
            <w:tcW w:w="2081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</w:tr>
    </w:tbl>
    <w:p w:rsidR="00157F42" w:rsidRDefault="00157F42" w:rsidP="00F62BDF">
      <w:pPr>
        <w:ind w:left="-142"/>
        <w:rPr>
          <w:b/>
          <w:sz w:val="40"/>
          <w:szCs w:val="28"/>
        </w:rPr>
      </w:pPr>
    </w:p>
    <w:p w:rsidR="00157F42" w:rsidRDefault="00157F42" w:rsidP="00F62BDF">
      <w:pPr>
        <w:ind w:left="-142"/>
        <w:rPr>
          <w:b/>
          <w:sz w:val="40"/>
          <w:szCs w:val="28"/>
        </w:rPr>
      </w:pPr>
    </w:p>
    <w:p w:rsidR="00157F42" w:rsidRDefault="00157F42" w:rsidP="00F62BDF">
      <w:pPr>
        <w:ind w:left="-142"/>
        <w:rPr>
          <w:b/>
          <w:sz w:val="40"/>
          <w:szCs w:val="28"/>
        </w:rPr>
      </w:pPr>
    </w:p>
    <w:p w:rsidR="00157F42" w:rsidRPr="001E3123" w:rsidRDefault="00157F42" w:rsidP="004C0D5A">
      <w:pPr>
        <w:rPr>
          <w:b/>
          <w:sz w:val="32"/>
          <w:szCs w:val="32"/>
        </w:rPr>
      </w:pPr>
      <w:r w:rsidRPr="001E3123">
        <w:rPr>
          <w:b/>
          <w:sz w:val="32"/>
          <w:szCs w:val="32"/>
        </w:rPr>
        <w:t>Section 5</w:t>
      </w:r>
    </w:p>
    <w:p w:rsidR="00157F42" w:rsidRPr="0047791A" w:rsidRDefault="00157F42" w:rsidP="00F62BDF">
      <w:pPr>
        <w:ind w:left="-142"/>
        <w:rPr>
          <w:b/>
          <w:sz w:val="16"/>
          <w:szCs w:val="16"/>
        </w:rPr>
      </w:pPr>
      <w:r>
        <w:rPr>
          <w:noProof/>
          <w:lang w:val="en-US"/>
        </w:rPr>
        <w:pict>
          <v:shape id="_x0000_s1038" type="#_x0000_t32" style="position:absolute;left:0;text-align:left;margin-left:-7.5pt;margin-top:2.35pt;width:503.2pt;height:.05pt;z-index:251662336" o:connectortype="straight" strokecolor="#88c8ef"/>
        </w:pict>
      </w:r>
    </w:p>
    <w:p w:rsidR="00157F42" w:rsidRDefault="00157F42" w:rsidP="00F62BDF">
      <w:pPr>
        <w:ind w:left="-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Provision of teaching / preparation of students </w:t>
      </w:r>
    </w:p>
    <w:p w:rsidR="00157F42" w:rsidRDefault="00157F42" w:rsidP="00F62BDF">
      <w:pPr>
        <w:ind w:left="-142"/>
        <w:rPr>
          <w:b/>
          <w:sz w:val="24"/>
          <w:szCs w:val="24"/>
        </w:rPr>
      </w:pPr>
    </w:p>
    <w:p w:rsidR="00157F42" w:rsidRPr="00FF7A2A" w:rsidRDefault="00157F42" w:rsidP="00F62BDF">
      <w:pPr>
        <w:ind w:left="-142"/>
        <w:rPr>
          <w:b/>
          <w:szCs w:val="22"/>
        </w:rPr>
      </w:pPr>
      <w:r w:rsidRPr="00FF7A2A">
        <w:rPr>
          <w:b/>
          <w:szCs w:val="22"/>
        </w:rPr>
        <w:t xml:space="preserve">Please list below your teaching staff and the </w:t>
      </w:r>
      <w:r w:rsidRPr="00701AE3">
        <w:rPr>
          <w:b/>
          <w:szCs w:val="22"/>
        </w:rPr>
        <w:t>LCCI IQ / JETSET</w:t>
      </w:r>
      <w:r w:rsidRPr="00547D06">
        <w:rPr>
          <w:szCs w:val="22"/>
        </w:rPr>
        <w:t xml:space="preserve"> </w:t>
      </w:r>
      <w:r w:rsidRPr="00FF7A2A">
        <w:rPr>
          <w:b/>
          <w:szCs w:val="22"/>
        </w:rPr>
        <w:t>subjects that they teach</w:t>
      </w:r>
      <w:r>
        <w:rPr>
          <w:b/>
          <w:szCs w:val="22"/>
        </w:rPr>
        <w:t xml:space="preserve"> with reference to the qualifications indicated in Section 3:</w:t>
      </w:r>
    </w:p>
    <w:p w:rsidR="00157F42" w:rsidRDefault="00157F42" w:rsidP="00F62BDF">
      <w:pPr>
        <w:ind w:left="-142"/>
        <w:rPr>
          <w:b/>
          <w:sz w:val="24"/>
          <w:szCs w:val="24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29"/>
        <w:gridCol w:w="5030"/>
      </w:tblGrid>
      <w:tr w:rsidR="00157F42" w:rsidTr="00FF7A2A">
        <w:trPr>
          <w:cantSplit/>
          <w:trHeight w:val="566"/>
        </w:trPr>
        <w:tc>
          <w:tcPr>
            <w:tcW w:w="500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FF7A2A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5a Teaching staff</w:t>
            </w:r>
          </w:p>
        </w:tc>
      </w:tr>
      <w:tr w:rsidR="00157F42" w:rsidTr="00FF7A2A">
        <w:trPr>
          <w:cantSplit/>
          <w:trHeight w:val="544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FF7A2A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Name</w:t>
            </w: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FF7A2A">
            <w:pPr>
              <w:pStyle w:val="Heading2"/>
              <w:ind w:left="17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Subject including Level </w:t>
            </w: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  <w:tr w:rsidR="00157F42" w:rsidTr="00FF7A2A">
        <w:trPr>
          <w:cantSplit/>
          <w:trHeight w:val="459"/>
        </w:trPr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FF7A2A">
            <w:pPr>
              <w:rPr>
                <w:szCs w:val="22"/>
              </w:rPr>
            </w:pPr>
          </w:p>
        </w:tc>
      </w:tr>
    </w:tbl>
    <w:p w:rsidR="00157F42" w:rsidRDefault="00157F42" w:rsidP="00F62BDF">
      <w:pPr>
        <w:ind w:left="-142"/>
        <w:rPr>
          <w:b/>
          <w:sz w:val="20"/>
        </w:rPr>
      </w:pPr>
    </w:p>
    <w:p w:rsidR="00157F42" w:rsidRPr="00625034" w:rsidRDefault="00157F42" w:rsidP="00F62BDF">
      <w:pPr>
        <w:ind w:left="-142"/>
        <w:rPr>
          <w:b/>
          <w:sz w:val="20"/>
        </w:rPr>
      </w:pPr>
      <w:r w:rsidRPr="00625034">
        <w:rPr>
          <w:b/>
          <w:sz w:val="20"/>
        </w:rPr>
        <w:t xml:space="preserve">We </w:t>
      </w:r>
      <w:r w:rsidRPr="00625034">
        <w:rPr>
          <w:b/>
          <w:sz w:val="20"/>
          <w:u w:val="single"/>
        </w:rPr>
        <w:t>do not</w:t>
      </w:r>
      <w:r w:rsidRPr="00625034">
        <w:rPr>
          <w:b/>
          <w:sz w:val="20"/>
        </w:rPr>
        <w:t xml:space="preserve"> require copies of CVs for your teaching staff to be submitted with your application</w:t>
      </w:r>
      <w:r>
        <w:rPr>
          <w:b/>
          <w:sz w:val="20"/>
        </w:rPr>
        <w:t>.</w:t>
      </w:r>
    </w:p>
    <w:p w:rsidR="00157F42" w:rsidRDefault="00157F42" w:rsidP="004E2663">
      <w:pPr>
        <w:ind w:left="-142"/>
        <w:rPr>
          <w:b/>
          <w:sz w:val="24"/>
          <w:szCs w:val="24"/>
        </w:rPr>
      </w:pPr>
    </w:p>
    <w:p w:rsidR="00157F42" w:rsidRDefault="00157F42" w:rsidP="004E2663">
      <w:pPr>
        <w:ind w:left="-142"/>
        <w:rPr>
          <w:b/>
          <w:sz w:val="24"/>
          <w:szCs w:val="24"/>
        </w:rPr>
      </w:pPr>
    </w:p>
    <w:p w:rsidR="00157F42" w:rsidRDefault="00157F42" w:rsidP="004E2663">
      <w:pPr>
        <w:ind w:left="-142"/>
        <w:rPr>
          <w:b/>
          <w:sz w:val="24"/>
          <w:szCs w:val="24"/>
        </w:rPr>
      </w:pPr>
    </w:p>
    <w:p w:rsidR="00157F42" w:rsidRDefault="00157F42" w:rsidP="004E2663">
      <w:pPr>
        <w:ind w:left="-142"/>
        <w:rPr>
          <w:b/>
          <w:sz w:val="24"/>
          <w:szCs w:val="24"/>
        </w:rPr>
      </w:pPr>
    </w:p>
    <w:p w:rsidR="00157F42" w:rsidRDefault="00157F42" w:rsidP="004E2663">
      <w:pPr>
        <w:ind w:left="-142"/>
        <w:rPr>
          <w:b/>
          <w:sz w:val="32"/>
          <w:szCs w:val="32"/>
        </w:rPr>
      </w:pPr>
    </w:p>
    <w:p w:rsidR="00157F42" w:rsidRDefault="00157F42" w:rsidP="004E2663">
      <w:pPr>
        <w:ind w:left="-142"/>
        <w:rPr>
          <w:b/>
          <w:sz w:val="32"/>
          <w:szCs w:val="32"/>
        </w:rPr>
      </w:pPr>
    </w:p>
    <w:p w:rsidR="00157F42" w:rsidRPr="001E3123" w:rsidRDefault="00157F42" w:rsidP="004E2663">
      <w:pPr>
        <w:ind w:left="-142"/>
        <w:rPr>
          <w:b/>
          <w:sz w:val="32"/>
          <w:szCs w:val="32"/>
        </w:rPr>
      </w:pPr>
      <w:r>
        <w:rPr>
          <w:b/>
          <w:sz w:val="32"/>
          <w:szCs w:val="32"/>
        </w:rPr>
        <w:t>Teaching m</w:t>
      </w:r>
      <w:r w:rsidRPr="001E3123">
        <w:rPr>
          <w:b/>
          <w:sz w:val="32"/>
          <w:szCs w:val="32"/>
        </w:rPr>
        <w:t xml:space="preserve">aterials </w:t>
      </w:r>
      <w:r>
        <w:rPr>
          <w:b/>
          <w:sz w:val="32"/>
          <w:szCs w:val="32"/>
        </w:rPr>
        <w:t>d</w:t>
      </w:r>
      <w:r w:rsidRPr="001E3123">
        <w:rPr>
          <w:b/>
          <w:sz w:val="32"/>
          <w:szCs w:val="32"/>
        </w:rPr>
        <w:t>eclaration</w:t>
      </w:r>
    </w:p>
    <w:p w:rsidR="00157F42" w:rsidRDefault="00157F42" w:rsidP="00F62BDF">
      <w:pPr>
        <w:ind w:left="-142"/>
        <w:rPr>
          <w:b/>
          <w:sz w:val="24"/>
          <w:szCs w:val="24"/>
        </w:rPr>
      </w:pPr>
    </w:p>
    <w:p w:rsidR="00157F42" w:rsidRDefault="00157F42" w:rsidP="00BD3F94">
      <w:pPr>
        <w:ind w:left="-142"/>
        <w:rPr>
          <w:szCs w:val="22"/>
        </w:rPr>
      </w:pPr>
      <w:r w:rsidRPr="00547D06">
        <w:rPr>
          <w:szCs w:val="22"/>
        </w:rPr>
        <w:t>It is the responsibility of centres to adequately prepare their students to sit for LCCI</w:t>
      </w:r>
      <w:r>
        <w:rPr>
          <w:szCs w:val="22"/>
        </w:rPr>
        <w:t xml:space="preserve"> IQ</w:t>
      </w:r>
      <w:r w:rsidRPr="00547D06">
        <w:rPr>
          <w:szCs w:val="22"/>
        </w:rPr>
        <w:t xml:space="preserve"> / JETSET examinations.  To assist centres with the teaching of students a range of support materials are available via the LCCI </w:t>
      </w:r>
      <w:r>
        <w:rPr>
          <w:szCs w:val="22"/>
        </w:rPr>
        <w:t xml:space="preserve">IQ </w:t>
      </w:r>
      <w:r w:rsidRPr="00547D06">
        <w:rPr>
          <w:szCs w:val="22"/>
        </w:rPr>
        <w:t xml:space="preserve">website </w:t>
      </w:r>
      <w:hyperlink r:id="rId19" w:history="1">
        <w:r w:rsidRPr="00547D06">
          <w:rPr>
            <w:rStyle w:val="Hyperlink"/>
            <w:szCs w:val="22"/>
          </w:rPr>
          <w:t>www.lcci.org.uk</w:t>
        </w:r>
      </w:hyperlink>
      <w:r w:rsidRPr="00547D06">
        <w:rPr>
          <w:szCs w:val="22"/>
        </w:rPr>
        <w:t xml:space="preserve">.   </w:t>
      </w:r>
    </w:p>
    <w:p w:rsidR="00157F42" w:rsidRDefault="00157F42" w:rsidP="00BD3F94">
      <w:pPr>
        <w:ind w:left="-142"/>
        <w:rPr>
          <w:szCs w:val="22"/>
        </w:rPr>
      </w:pPr>
    </w:p>
    <w:p w:rsidR="00157F42" w:rsidRDefault="00157F42" w:rsidP="00BD3F94">
      <w:pPr>
        <w:ind w:left="-142"/>
        <w:rPr>
          <w:szCs w:val="22"/>
        </w:rPr>
      </w:pPr>
      <w:r>
        <w:rPr>
          <w:szCs w:val="22"/>
        </w:rPr>
        <w:t>Please indicate below what materials will be used with / provided to candidates during their learning and preparation for LCCI IQ  / JETSET examinations:</w:t>
      </w:r>
    </w:p>
    <w:p w:rsidR="00157F42" w:rsidRDefault="00157F42" w:rsidP="00BD3F94">
      <w:pPr>
        <w:ind w:left="-142"/>
        <w:rPr>
          <w:szCs w:val="22"/>
        </w:rPr>
      </w:pP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5"/>
        <w:gridCol w:w="1539"/>
        <w:gridCol w:w="1545"/>
      </w:tblGrid>
      <w:tr w:rsidR="00157F42" w:rsidTr="006A3106">
        <w:trPr>
          <w:cantSplit/>
          <w:trHeight w:val="566"/>
        </w:trPr>
        <w:tc>
          <w:tcPr>
            <w:tcW w:w="500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547D06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5b Teaching material</w:t>
            </w:r>
          </w:p>
        </w:tc>
      </w:tr>
      <w:tr w:rsidR="00157F42" w:rsidTr="006A3106">
        <w:trPr>
          <w:cantSplit/>
          <w:trHeight w:val="544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547D06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LCCI IQ  / Pearson material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547D06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Used by teachers</w:t>
            </w: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547D06">
            <w:pPr>
              <w:pStyle w:val="Heading2"/>
              <w:ind w:left="17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Used by candidates</w:t>
            </w: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 xml:space="preserve">Syllabus 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 xml:space="preserve">Teachers Toolkit </w:t>
            </w:r>
            <w:r w:rsidRPr="00912A87">
              <w:rPr>
                <w:sz w:val="18"/>
                <w:szCs w:val="22"/>
              </w:rPr>
              <w:t>(where available)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>Sample papers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>Past papers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 xml:space="preserve">Annual Qualification Review </w:t>
            </w:r>
            <w:r w:rsidRPr="00912A87">
              <w:rPr>
                <w:sz w:val="18"/>
                <w:szCs w:val="22"/>
              </w:rPr>
              <w:t>(where available)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84DBB">
            <w:pPr>
              <w:rPr>
                <w:szCs w:val="22"/>
              </w:rPr>
            </w:pPr>
            <w:r>
              <w:rPr>
                <w:szCs w:val="22"/>
              </w:rPr>
              <w:t xml:space="preserve">How to Pass / Passport to Success publications </w:t>
            </w:r>
            <w:r w:rsidRPr="00912A87">
              <w:rPr>
                <w:sz w:val="18"/>
                <w:szCs w:val="22"/>
              </w:rPr>
              <w:t>(where available)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544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A3106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 xml:space="preserve">Centre sourced material </w:t>
            </w:r>
            <w:r w:rsidRPr="006A3106">
              <w:rPr>
                <w:b w:val="0"/>
                <w:color w:val="FFFFFF"/>
                <w:szCs w:val="22"/>
              </w:rPr>
              <w:t>(please list materials produced</w:t>
            </w:r>
            <w:r>
              <w:rPr>
                <w:b w:val="0"/>
                <w:color w:val="FFFFFF"/>
                <w:szCs w:val="22"/>
              </w:rPr>
              <w:t xml:space="preserve"> or sourced</w:t>
            </w:r>
            <w:r w:rsidRPr="006A3106">
              <w:rPr>
                <w:b w:val="0"/>
                <w:color w:val="FFFFFF"/>
                <w:szCs w:val="22"/>
              </w:rPr>
              <w:t xml:space="preserve"> by your centre and used in the teaching / preparation of candidates)</w:t>
            </w: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A3106">
            <w:pPr>
              <w:pStyle w:val="Heading2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Used by teachers</w:t>
            </w: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807933" w:rsidRDefault="00157F42" w:rsidP="006A3106">
            <w:pPr>
              <w:pStyle w:val="Heading2"/>
              <w:ind w:left="17"/>
              <w:rPr>
                <w:color w:val="FFFFFF"/>
                <w:szCs w:val="22"/>
              </w:rPr>
            </w:pPr>
            <w:r>
              <w:rPr>
                <w:color w:val="FFFFFF"/>
                <w:szCs w:val="22"/>
              </w:rPr>
              <w:t>Used by candidates</w:t>
            </w: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  <w:tr w:rsidR="00157F42" w:rsidTr="006A3106">
        <w:trPr>
          <w:cantSplit/>
          <w:trHeight w:val="459"/>
        </w:trPr>
        <w:tc>
          <w:tcPr>
            <w:tcW w:w="346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547D06">
            <w:pPr>
              <w:rPr>
                <w:szCs w:val="22"/>
              </w:rPr>
            </w:pPr>
          </w:p>
        </w:tc>
        <w:tc>
          <w:tcPr>
            <w:tcW w:w="76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Pr="00FB4AD0" w:rsidRDefault="00157F42" w:rsidP="006A3106">
            <w:pPr>
              <w:jc w:val="center"/>
              <w:rPr>
                <w:szCs w:val="22"/>
              </w:rPr>
            </w:pPr>
          </w:p>
        </w:tc>
      </w:tr>
    </w:tbl>
    <w:p w:rsidR="00157F42" w:rsidRPr="00547D06" w:rsidRDefault="00157F42" w:rsidP="001E3123">
      <w:pPr>
        <w:rPr>
          <w:szCs w:val="22"/>
        </w:rPr>
      </w:pPr>
    </w:p>
    <w:p w:rsidR="00157F42" w:rsidRDefault="00157F42" w:rsidP="006A3106">
      <w:pPr>
        <w:ind w:left="-142"/>
        <w:rPr>
          <w:rFonts w:cs="Arial"/>
          <w:b/>
          <w:szCs w:val="22"/>
        </w:rPr>
      </w:pPr>
      <w:r>
        <w:rPr>
          <w:rFonts w:cs="Arial"/>
          <w:b/>
          <w:szCs w:val="22"/>
        </w:rPr>
        <w:t>The Head of Centre</w:t>
      </w:r>
      <w:r w:rsidRPr="000D78D5">
        <w:rPr>
          <w:rFonts w:cs="Arial"/>
          <w:b/>
          <w:szCs w:val="22"/>
        </w:rPr>
        <w:t xml:space="preserve"> has confirmed the accuracy of the above information.</w:t>
      </w:r>
    </w:p>
    <w:p w:rsidR="00157F42" w:rsidRDefault="00157F42" w:rsidP="006A3106">
      <w:pPr>
        <w:ind w:left="-142"/>
        <w:rPr>
          <w:rFonts w:cs="Arial"/>
          <w:b/>
          <w:szCs w:val="22"/>
        </w:rPr>
      </w:pPr>
    </w:p>
    <w:tbl>
      <w:tblPr>
        <w:tblW w:w="4975" w:type="pct"/>
        <w:tblLook w:val="01E0"/>
      </w:tblPr>
      <w:tblGrid>
        <w:gridCol w:w="1162"/>
        <w:gridCol w:w="3900"/>
        <w:gridCol w:w="794"/>
        <w:gridCol w:w="4175"/>
      </w:tblGrid>
      <w:tr w:rsidR="00157F42" w:rsidTr="00FD4B90">
        <w:trPr>
          <w:trHeight w:val="301"/>
        </w:trPr>
        <w:tc>
          <w:tcPr>
            <w:tcW w:w="579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>Signature:</w:t>
            </w:r>
          </w:p>
        </w:tc>
        <w:tc>
          <w:tcPr>
            <w:tcW w:w="1944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  <w:tc>
          <w:tcPr>
            <w:tcW w:w="396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 xml:space="preserve">  Date:</w:t>
            </w:r>
          </w:p>
        </w:tc>
        <w:tc>
          <w:tcPr>
            <w:tcW w:w="2081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</w:tr>
    </w:tbl>
    <w:p w:rsidR="00157F42" w:rsidRDefault="00157F42" w:rsidP="00BD3F94">
      <w:pPr>
        <w:ind w:left="-142"/>
        <w:rPr>
          <w:b/>
          <w:sz w:val="32"/>
          <w:szCs w:val="32"/>
        </w:rPr>
      </w:pPr>
    </w:p>
    <w:p w:rsidR="00157F42" w:rsidRDefault="00157F42" w:rsidP="00BD3F94">
      <w:pPr>
        <w:ind w:left="-142"/>
        <w:rPr>
          <w:b/>
          <w:sz w:val="32"/>
          <w:szCs w:val="32"/>
        </w:rPr>
      </w:pPr>
    </w:p>
    <w:p w:rsidR="00157F42" w:rsidRDefault="00157F42" w:rsidP="00BD3F94">
      <w:pPr>
        <w:ind w:left="-142"/>
        <w:rPr>
          <w:b/>
          <w:sz w:val="32"/>
          <w:szCs w:val="32"/>
        </w:rPr>
      </w:pPr>
    </w:p>
    <w:p w:rsidR="00157F42" w:rsidRDefault="00157F42" w:rsidP="00BD3F94">
      <w:pPr>
        <w:ind w:left="-142"/>
        <w:rPr>
          <w:b/>
          <w:sz w:val="32"/>
          <w:szCs w:val="32"/>
        </w:rPr>
      </w:pPr>
    </w:p>
    <w:p w:rsidR="00157F42" w:rsidRPr="001E3123" w:rsidRDefault="00157F42" w:rsidP="00BD3F94">
      <w:pPr>
        <w:ind w:left="-142"/>
        <w:rPr>
          <w:b/>
          <w:sz w:val="32"/>
          <w:szCs w:val="32"/>
        </w:rPr>
      </w:pPr>
      <w:r w:rsidRPr="001E3123">
        <w:rPr>
          <w:b/>
          <w:sz w:val="32"/>
          <w:szCs w:val="32"/>
        </w:rPr>
        <w:t>Section 6</w:t>
      </w:r>
    </w:p>
    <w:p w:rsidR="00157F42" w:rsidRPr="0047791A" w:rsidRDefault="00157F42" w:rsidP="00BD3F94">
      <w:pPr>
        <w:ind w:left="-142"/>
        <w:rPr>
          <w:b/>
          <w:sz w:val="16"/>
          <w:szCs w:val="16"/>
        </w:rPr>
      </w:pPr>
      <w:r>
        <w:rPr>
          <w:noProof/>
          <w:lang w:val="en-US"/>
        </w:rPr>
        <w:pict>
          <v:shape id="_x0000_s1039" type="#_x0000_t32" style="position:absolute;left:0;text-align:left;margin-left:-7.5pt;margin-top:2.35pt;width:503.2pt;height:0;z-index:251659264" o:connectortype="straight" strokecolor="#88c8ef"/>
        </w:pict>
      </w:r>
    </w:p>
    <w:p w:rsidR="00157F42" w:rsidRPr="0047791A" w:rsidRDefault="00157F42" w:rsidP="00BD3F94">
      <w:pPr>
        <w:ind w:left="-142"/>
        <w:rPr>
          <w:b/>
          <w:sz w:val="24"/>
          <w:szCs w:val="24"/>
        </w:rPr>
      </w:pPr>
      <w:r>
        <w:rPr>
          <w:b/>
          <w:sz w:val="24"/>
          <w:szCs w:val="24"/>
        </w:rPr>
        <w:t>Policies and procedures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p w:rsidR="00157F42" w:rsidRPr="001E3123" w:rsidRDefault="00157F42" w:rsidP="001E3123">
      <w:pPr>
        <w:ind w:left="-142"/>
        <w:rPr>
          <w:b/>
        </w:rPr>
      </w:pPr>
      <w:r>
        <w:rPr>
          <w:b/>
        </w:rPr>
        <w:t>Y</w:t>
      </w:r>
      <w:r w:rsidRPr="00B04E67">
        <w:rPr>
          <w:b/>
        </w:rPr>
        <w:t xml:space="preserve">our centre </w:t>
      </w:r>
      <w:r>
        <w:rPr>
          <w:b/>
        </w:rPr>
        <w:t>must supply the following policies and procedures in support of application</w:t>
      </w:r>
      <w:r w:rsidRPr="00B04E67">
        <w:rPr>
          <w:b/>
        </w:rPr>
        <w:t>:</w:t>
      </w:r>
      <w:r>
        <w:rPr>
          <w:b/>
        </w:rPr>
        <w:t xml:space="preserve"> </w:t>
      </w:r>
      <w:r w:rsidRPr="009169A3">
        <w:rPr>
          <w:i/>
        </w:rPr>
        <w:t>(</w:t>
      </w:r>
      <w:r>
        <w:rPr>
          <w:i/>
        </w:rPr>
        <w:t xml:space="preserve">This </w:t>
      </w:r>
      <w:r w:rsidRPr="009169A3">
        <w:rPr>
          <w:i/>
        </w:rPr>
        <w:t xml:space="preserve">evidence must be </w:t>
      </w:r>
      <w:r>
        <w:rPr>
          <w:i/>
        </w:rPr>
        <w:t>included with your application</w:t>
      </w:r>
      <w:r w:rsidRPr="009169A3">
        <w:rPr>
          <w:i/>
        </w:rPr>
        <w:t>)</w:t>
      </w:r>
      <w:r>
        <w:rPr>
          <w:i/>
        </w:rPr>
        <w:t xml:space="preserve">.  </w:t>
      </w:r>
    </w:p>
    <w:p w:rsidR="00157F42" w:rsidRDefault="00157F42" w:rsidP="006915E3">
      <w:pPr>
        <w:ind w:left="-142"/>
        <w:rPr>
          <w:b/>
          <w:sz w:val="24"/>
          <w:szCs w:val="24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8"/>
        <w:gridCol w:w="8550"/>
        <w:gridCol w:w="769"/>
      </w:tblGrid>
      <w:tr w:rsidR="00157F42" w:rsidTr="007D6E49">
        <w:trPr>
          <w:cantSplit/>
          <w:trHeight w:val="519"/>
        </w:trPr>
        <w:tc>
          <w:tcPr>
            <w:tcW w:w="49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Default="00157F42" w:rsidP="006915E3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6</w:t>
            </w:r>
            <w:r w:rsidRPr="00090CFA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Policies and procedures</w:t>
            </w:r>
          </w:p>
        </w:tc>
      </w:tr>
      <w:tr w:rsidR="00157F42" w:rsidTr="007D6E49">
        <w:trPr>
          <w:cantSplit/>
          <w:trHeight w:val="658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ind w:left="-142"/>
              <w:rPr>
                <w:color w:val="FFFFFF"/>
              </w:rPr>
            </w:pPr>
            <w:r>
              <w:rPr>
                <w:color w:val="FFFFFF"/>
              </w:rPr>
              <w:t xml:space="preserve">  </w:t>
            </w:r>
            <w:r w:rsidRPr="00090CFA">
              <w:rPr>
                <w:color w:val="FFFFFF"/>
              </w:rPr>
              <w:t>Ref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6915E3">
            <w:pPr>
              <w:pStyle w:val="Heading2"/>
              <w:rPr>
                <w:color w:val="FFFFFF"/>
              </w:rPr>
            </w:pPr>
            <w:r w:rsidRPr="00090CFA">
              <w:rPr>
                <w:color w:val="FFFFFF"/>
              </w:rPr>
              <w:t>Criteria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8C8EF"/>
            <w:vAlign w:val="center"/>
          </w:tcPr>
          <w:p w:rsidR="00157F42" w:rsidRPr="00090CFA" w:rsidRDefault="00157F42" w:rsidP="007D6E49">
            <w:pPr>
              <w:pStyle w:val="Heading2"/>
              <w:rPr>
                <w:color w:val="FFFFFF"/>
              </w:rPr>
            </w:pPr>
            <w:r>
              <w:rPr>
                <w:color w:val="FFFFFF"/>
              </w:rPr>
              <w:t>Tick</w:t>
            </w:r>
          </w:p>
        </w:tc>
      </w:tr>
      <w:tr w:rsidR="00157F42" w:rsidTr="007D6E49">
        <w:trPr>
          <w:cantSplit/>
          <w:trHeight w:val="920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A1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Current prospectus</w:t>
            </w:r>
            <w:r>
              <w:t xml:space="preserve"> (or links to website or appropriate publicity materials) brief summary of the nature of your organisation.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7D6E49">
        <w:trPr>
          <w:cantSplit/>
          <w:trHeight w:val="815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A2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40A8D">
            <w:pPr>
              <w:ind w:left="-40"/>
            </w:pPr>
            <w:r w:rsidRPr="00EA0D50">
              <w:rPr>
                <w:b/>
              </w:rPr>
              <w:t>Physical resources</w:t>
            </w:r>
            <w:r>
              <w:t xml:space="preserve"> including details of teaching facilities and equipment.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40A8D">
            <w:pPr>
              <w:ind w:left="-40"/>
              <w:rPr>
                <w:b/>
              </w:rPr>
            </w:pPr>
          </w:p>
        </w:tc>
      </w:tr>
      <w:tr w:rsidR="00157F42" w:rsidTr="007D6E49">
        <w:trPr>
          <w:cantSplit/>
          <w:trHeight w:val="872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A3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40A8D">
            <w:pPr>
              <w:ind w:left="-40"/>
            </w:pPr>
            <w:r w:rsidRPr="00EA0D50">
              <w:rPr>
                <w:b/>
              </w:rPr>
              <w:t>Human resources</w:t>
            </w:r>
            <w:r>
              <w:t xml:space="preserve"> must show that your organisation has appropriately qualified and experienced staff.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40A8D">
            <w:pPr>
              <w:ind w:left="-40"/>
              <w:rPr>
                <w:b/>
              </w:rPr>
            </w:pPr>
          </w:p>
        </w:tc>
      </w:tr>
      <w:tr w:rsidR="00157F42" w:rsidTr="00D52C36">
        <w:trPr>
          <w:cantSplit/>
          <w:trHeight w:val="814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A4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Organisational structure</w:t>
            </w:r>
            <w:r>
              <w:t>, a chart or diagram that briefly describes who is in charge of the organisation and who has responsibility for the various subjects.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D52C36">
        <w:trPr>
          <w:cantSplit/>
          <w:trHeight w:val="856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A5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Quality assurance system</w:t>
            </w:r>
            <w:r>
              <w:t xml:space="preserve"> should include details of quality commitments, management of quality, systems for course design and development.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7D6E49">
        <w:trPr>
          <w:cantSplit/>
          <w:trHeight w:val="758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A6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Equal opportunities</w:t>
            </w:r>
            <w:r>
              <w:t xml:space="preserve"> policy and procedures.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7D6E49">
        <w:trPr>
          <w:cantSplit/>
          <w:trHeight w:val="758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A7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Health and safety</w:t>
            </w:r>
            <w:r>
              <w:t xml:space="preserve"> policy and procedures.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7D6E49">
        <w:trPr>
          <w:cantSplit/>
          <w:trHeight w:val="758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A8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Admissions/induction processes</w:t>
            </w:r>
            <w:r>
              <w:t xml:space="preserve"> for learners. Please outline how learners (including those with special requirements) are admitted on to the programme.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  <w:tr w:rsidR="00157F42" w:rsidTr="00D52C36">
        <w:trPr>
          <w:cantSplit/>
          <w:trHeight w:val="828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A9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0A3302">
            <w:pPr>
              <w:ind w:left="-40"/>
            </w:pPr>
            <w:r w:rsidRPr="00EA0D50">
              <w:rPr>
                <w:b/>
              </w:rPr>
              <w:t>Appeals procedure</w:t>
            </w:r>
            <w:r>
              <w:t>. If you do not have a policy in place please provide information on how you will deal with appeals.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0A3302">
            <w:pPr>
              <w:ind w:left="-40"/>
              <w:rPr>
                <w:b/>
              </w:rPr>
            </w:pPr>
          </w:p>
        </w:tc>
      </w:tr>
      <w:tr w:rsidR="00157F42" w:rsidTr="00D52C36">
        <w:trPr>
          <w:cantSplit/>
          <w:trHeight w:val="869"/>
        </w:trPr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142"/>
            </w:pPr>
            <w:r>
              <w:t xml:space="preserve">  A10</w:t>
            </w:r>
          </w:p>
        </w:tc>
        <w:tc>
          <w:tcPr>
            <w:tcW w:w="423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  <w:vAlign w:val="center"/>
          </w:tcPr>
          <w:p w:rsidR="00157F42" w:rsidRDefault="00157F42" w:rsidP="006915E3">
            <w:pPr>
              <w:ind w:left="-40"/>
            </w:pPr>
            <w:r w:rsidRPr="00EA0D50">
              <w:rPr>
                <w:b/>
              </w:rPr>
              <w:t>External quality assurance</w:t>
            </w:r>
            <w:r>
              <w:t>. Please provide any information concerning external audit, inspection or recognition.</w:t>
            </w:r>
          </w:p>
        </w:tc>
        <w:tc>
          <w:tcPr>
            <w:tcW w:w="3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BF9"/>
          </w:tcPr>
          <w:p w:rsidR="00157F42" w:rsidRPr="00EA0D50" w:rsidRDefault="00157F42" w:rsidP="006915E3">
            <w:pPr>
              <w:ind w:left="-40"/>
              <w:rPr>
                <w:b/>
              </w:rPr>
            </w:pPr>
          </w:p>
        </w:tc>
      </w:tr>
    </w:tbl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D52C36">
      <w:pPr>
        <w:rPr>
          <w:rFonts w:cs="Arial"/>
          <w:b/>
          <w:szCs w:val="22"/>
        </w:rPr>
      </w:pPr>
    </w:p>
    <w:p w:rsidR="00157F42" w:rsidRDefault="00157F42" w:rsidP="006915E3">
      <w:pPr>
        <w:ind w:left="-142"/>
        <w:rPr>
          <w:rFonts w:cs="Arial"/>
          <w:b/>
          <w:szCs w:val="22"/>
        </w:rPr>
      </w:pPr>
      <w:r>
        <w:rPr>
          <w:rFonts w:cs="Arial"/>
          <w:b/>
          <w:szCs w:val="22"/>
        </w:rPr>
        <w:t>The Head of Centre</w:t>
      </w:r>
      <w:r w:rsidRPr="000D78D5">
        <w:rPr>
          <w:rFonts w:cs="Arial"/>
          <w:b/>
          <w:szCs w:val="22"/>
        </w:rPr>
        <w:t xml:space="preserve"> has confirmed the accuracy of the above information.</w:t>
      </w:r>
    </w:p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6915E3">
      <w:pPr>
        <w:ind w:left="-142"/>
        <w:rPr>
          <w:rFonts w:cs="Arial"/>
          <w:b/>
          <w:szCs w:val="22"/>
        </w:rPr>
      </w:pPr>
    </w:p>
    <w:tbl>
      <w:tblPr>
        <w:tblW w:w="4975" w:type="pct"/>
        <w:tblLook w:val="01E0"/>
      </w:tblPr>
      <w:tblGrid>
        <w:gridCol w:w="1162"/>
        <w:gridCol w:w="3900"/>
        <w:gridCol w:w="794"/>
        <w:gridCol w:w="4175"/>
      </w:tblGrid>
      <w:tr w:rsidR="00157F42" w:rsidTr="00FD4B90">
        <w:trPr>
          <w:trHeight w:val="301"/>
        </w:trPr>
        <w:tc>
          <w:tcPr>
            <w:tcW w:w="579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>Signature:</w:t>
            </w:r>
          </w:p>
        </w:tc>
        <w:tc>
          <w:tcPr>
            <w:tcW w:w="1944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  <w:tc>
          <w:tcPr>
            <w:tcW w:w="396" w:type="pct"/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  <w:r w:rsidRPr="00FD4B90">
              <w:rPr>
                <w:rFonts w:cs="Arial"/>
                <w:b/>
                <w:szCs w:val="22"/>
              </w:rPr>
              <w:t xml:space="preserve">  Date:</w:t>
            </w:r>
          </w:p>
        </w:tc>
        <w:tc>
          <w:tcPr>
            <w:tcW w:w="2081" w:type="pct"/>
            <w:tcBorders>
              <w:bottom w:val="single" w:sz="4" w:space="0" w:color="auto"/>
            </w:tcBorders>
          </w:tcPr>
          <w:p w:rsidR="00157F42" w:rsidRPr="00FD4B90" w:rsidRDefault="00157F42" w:rsidP="00FD4B90">
            <w:pPr>
              <w:ind w:left="-142"/>
              <w:rPr>
                <w:rFonts w:cs="Arial"/>
                <w:b/>
                <w:szCs w:val="22"/>
              </w:rPr>
            </w:pPr>
          </w:p>
        </w:tc>
      </w:tr>
    </w:tbl>
    <w:p w:rsidR="00157F42" w:rsidRDefault="00157F42" w:rsidP="00D52C36">
      <w:pPr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Default="00157F42" w:rsidP="006915E3">
      <w:pPr>
        <w:ind w:left="-142"/>
        <w:rPr>
          <w:b/>
          <w:sz w:val="32"/>
          <w:szCs w:val="32"/>
        </w:rPr>
      </w:pPr>
    </w:p>
    <w:p w:rsidR="00157F42" w:rsidRPr="00807933" w:rsidRDefault="00157F42" w:rsidP="006915E3">
      <w:pPr>
        <w:ind w:left="-142"/>
        <w:rPr>
          <w:b/>
          <w:sz w:val="40"/>
          <w:szCs w:val="28"/>
        </w:rPr>
      </w:pPr>
      <w:r w:rsidRPr="00D52C36">
        <w:rPr>
          <w:b/>
          <w:sz w:val="32"/>
          <w:szCs w:val="32"/>
        </w:rPr>
        <w:t>Section</w:t>
      </w:r>
      <w:r w:rsidRPr="00807933">
        <w:rPr>
          <w:b/>
          <w:sz w:val="40"/>
          <w:szCs w:val="28"/>
        </w:rPr>
        <w:t xml:space="preserve"> </w:t>
      </w:r>
      <w:r w:rsidRPr="004F7CE4">
        <w:rPr>
          <w:b/>
          <w:sz w:val="32"/>
          <w:szCs w:val="32"/>
        </w:rPr>
        <w:t>7</w:t>
      </w:r>
    </w:p>
    <w:p w:rsidR="00157F42" w:rsidRPr="0047791A" w:rsidRDefault="00157F42" w:rsidP="006915E3">
      <w:pPr>
        <w:ind w:left="-142"/>
        <w:rPr>
          <w:b/>
          <w:sz w:val="16"/>
          <w:szCs w:val="16"/>
        </w:rPr>
      </w:pPr>
      <w:r>
        <w:rPr>
          <w:noProof/>
          <w:lang w:val="en-US"/>
        </w:rPr>
        <w:pict>
          <v:shape id="_x0000_s1040" type="#_x0000_t32" style="position:absolute;left:0;text-align:left;margin-left:-6.75pt;margin-top:2.35pt;width:500.95pt;height:.05pt;z-index:251655168" o:connectortype="straight" strokecolor="#88c8ef"/>
        </w:pict>
      </w:r>
    </w:p>
    <w:p w:rsidR="00157F42" w:rsidRPr="0047791A" w:rsidRDefault="00157F42" w:rsidP="006915E3">
      <w:pPr>
        <w:ind w:left="-142"/>
        <w:rPr>
          <w:b/>
          <w:sz w:val="24"/>
          <w:szCs w:val="24"/>
        </w:rPr>
      </w:pPr>
      <w:r w:rsidRPr="0047791A">
        <w:rPr>
          <w:b/>
          <w:sz w:val="24"/>
          <w:szCs w:val="24"/>
        </w:rPr>
        <w:t>Declaration</w:t>
      </w:r>
    </w:p>
    <w:p w:rsidR="00157F42" w:rsidRPr="007D60D8" w:rsidRDefault="00157F42" w:rsidP="006915E3">
      <w:pPr>
        <w:ind w:left="-142"/>
      </w:pPr>
    </w:p>
    <w:tbl>
      <w:tblPr>
        <w:tblW w:w="4989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10059"/>
      </w:tblGrid>
      <w:tr w:rsidR="00157F42" w:rsidRPr="00B14062" w:rsidTr="002C69C5">
        <w:trPr>
          <w:trHeight w:val="693"/>
        </w:trPr>
        <w:tc>
          <w:tcPr>
            <w:tcW w:w="5000" w:type="pct"/>
            <w:shd w:val="clear" w:color="auto" w:fill="88C8EF"/>
          </w:tcPr>
          <w:p w:rsidR="00157F42" w:rsidRDefault="00157F42" w:rsidP="006915E3">
            <w:pPr>
              <w:pStyle w:val="Footer"/>
              <w:tabs>
                <w:tab w:val="clear" w:pos="4153"/>
                <w:tab w:val="clear" w:pos="8306"/>
              </w:tabs>
              <w:ind w:left="-142"/>
            </w:pPr>
          </w:p>
          <w:p w:rsidR="00157F42" w:rsidRPr="002C69C5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Centre d</w:t>
            </w:r>
            <w:r w:rsidRPr="002C69C5">
              <w:rPr>
                <w:b/>
                <w:color w:val="FFFFFF"/>
                <w:sz w:val="24"/>
                <w:szCs w:val="24"/>
              </w:rPr>
              <w:t>eclaration</w:t>
            </w:r>
          </w:p>
        </w:tc>
      </w:tr>
      <w:tr w:rsidR="00157F42" w:rsidTr="00FB6F09">
        <w:trPr>
          <w:trHeight w:val="847"/>
        </w:trPr>
        <w:tc>
          <w:tcPr>
            <w:tcW w:w="5000" w:type="pct"/>
            <w:shd w:val="clear" w:color="auto" w:fill="D3EBF9"/>
            <w:vAlign w:val="center"/>
          </w:tcPr>
          <w:p w:rsidR="00157F42" w:rsidRPr="000D78D5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 w:rsidRPr="000D78D5">
              <w:rPr>
                <w:rFonts w:cs="Arial"/>
                <w:szCs w:val="22"/>
              </w:rPr>
              <w:t xml:space="preserve">I confirm that the centre </w:t>
            </w:r>
            <w:r>
              <w:rPr>
                <w:rFonts w:cs="Arial"/>
                <w:b/>
                <w:szCs w:val="22"/>
              </w:rPr>
              <w:t>satisfies all Pearson</w:t>
            </w:r>
            <w:r w:rsidRPr="009E3690">
              <w:rPr>
                <w:rFonts w:cs="Arial"/>
                <w:b/>
                <w:szCs w:val="22"/>
              </w:rPr>
              <w:t xml:space="preserve"> requirements</w:t>
            </w:r>
            <w:r w:rsidRPr="000D78D5">
              <w:rPr>
                <w:rFonts w:cs="Arial"/>
                <w:szCs w:val="22"/>
              </w:rPr>
              <w:t xml:space="preserve"> in respect of this application and that the details are, to the best of my knowledge, correct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157F42" w:rsidTr="00B41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D52C36" w:rsidRDefault="00157F42" w:rsidP="000A3302">
            <w:pPr>
              <w:rPr>
                <w:rFonts w:cs="Arial"/>
                <w:szCs w:val="22"/>
              </w:rPr>
            </w:pPr>
            <w:r w:rsidRPr="000D78D5">
              <w:rPr>
                <w:rFonts w:cs="Arial"/>
                <w:szCs w:val="22"/>
              </w:rPr>
              <w:t>I</w:t>
            </w:r>
            <w:r w:rsidRPr="000D78D5">
              <w:rPr>
                <w:rFonts w:cs="Arial"/>
                <w:b/>
                <w:szCs w:val="22"/>
              </w:rPr>
              <w:t xml:space="preserve"> </w:t>
            </w:r>
            <w:r w:rsidRPr="000D78D5">
              <w:rPr>
                <w:rFonts w:cs="Arial"/>
                <w:szCs w:val="22"/>
              </w:rPr>
              <w:t xml:space="preserve">confirm that all staff members involved in the delivery of the programmes are </w:t>
            </w:r>
            <w:r w:rsidRPr="009E3690">
              <w:rPr>
                <w:rFonts w:cs="Arial"/>
                <w:b/>
                <w:szCs w:val="22"/>
              </w:rPr>
              <w:t>occupationally competent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157F42" w:rsidTr="00B41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0D78D5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 w:rsidRPr="000D78D5">
              <w:rPr>
                <w:rFonts w:cs="Arial"/>
                <w:szCs w:val="22"/>
              </w:rPr>
              <w:t xml:space="preserve">I confirm that this application identifies a </w:t>
            </w:r>
            <w:r w:rsidRPr="009E3690">
              <w:rPr>
                <w:rFonts w:cs="Arial"/>
                <w:b/>
                <w:szCs w:val="22"/>
              </w:rPr>
              <w:t>single named point of accountability</w:t>
            </w:r>
            <w:r w:rsidRPr="000D78D5">
              <w:rPr>
                <w:rFonts w:cs="Arial"/>
                <w:szCs w:val="22"/>
              </w:rPr>
              <w:t xml:space="preserve"> for the quality assurance and management of the qualificatio</w:t>
            </w:r>
            <w:r>
              <w:rPr>
                <w:rFonts w:cs="Arial"/>
                <w:szCs w:val="22"/>
              </w:rPr>
              <w:t>ns for which approval is sought.</w:t>
            </w:r>
          </w:p>
        </w:tc>
      </w:tr>
      <w:tr w:rsidR="00157F42" w:rsidTr="00B41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D52C36" w:rsidRDefault="00157F42" w:rsidP="007D6E49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 confirm that all examinations will be conducted according to </w:t>
            </w:r>
            <w:r>
              <w:rPr>
                <w:rFonts w:cs="Arial"/>
                <w:b/>
                <w:szCs w:val="22"/>
              </w:rPr>
              <w:t>Pearson</w:t>
            </w:r>
            <w:r w:rsidRPr="009E3690">
              <w:rPr>
                <w:rFonts w:cs="Arial"/>
                <w:b/>
                <w:szCs w:val="22"/>
              </w:rPr>
              <w:t xml:space="preserve"> Rules of Examination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157F42" w:rsidTr="00FB6F09">
        <w:trPr>
          <w:trHeight w:val="1129"/>
        </w:trPr>
        <w:tc>
          <w:tcPr>
            <w:tcW w:w="5000" w:type="pct"/>
            <w:shd w:val="clear" w:color="auto" w:fill="D3EBF9"/>
            <w:vAlign w:val="center"/>
          </w:tcPr>
          <w:p w:rsidR="00157F42" w:rsidRPr="001E2B3C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 confirm that all necessary arrangements are in place to ensure the </w:t>
            </w:r>
            <w:r w:rsidRPr="009E3690">
              <w:rPr>
                <w:rFonts w:cs="Arial"/>
                <w:b/>
                <w:szCs w:val="22"/>
              </w:rPr>
              <w:t>security of examination materials</w:t>
            </w:r>
            <w:r>
              <w:rPr>
                <w:rFonts w:cs="Arial"/>
                <w:szCs w:val="22"/>
              </w:rPr>
              <w:t xml:space="preserve"> both prior to and after examination sessions have taken place and that access to examination materials is suitably restricted.</w:t>
            </w:r>
          </w:p>
        </w:tc>
      </w:tr>
      <w:tr w:rsidR="00157F42" w:rsidTr="00FB6F09">
        <w:trPr>
          <w:trHeight w:val="1129"/>
        </w:trPr>
        <w:tc>
          <w:tcPr>
            <w:tcW w:w="5000" w:type="pct"/>
            <w:shd w:val="clear" w:color="auto" w:fill="D3EBF9"/>
            <w:vAlign w:val="center"/>
          </w:tcPr>
          <w:p w:rsidR="00157F42" w:rsidRPr="001E2B3C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 w:rsidRPr="001E2B3C">
              <w:rPr>
                <w:rFonts w:cs="Arial"/>
                <w:szCs w:val="22"/>
              </w:rPr>
              <w:t>I confirm that all rele</w:t>
            </w:r>
            <w:r>
              <w:rPr>
                <w:rFonts w:cs="Arial"/>
                <w:szCs w:val="22"/>
              </w:rPr>
              <w:t>vant documentation relating to S</w:t>
            </w:r>
            <w:r w:rsidRPr="001E2B3C">
              <w:rPr>
                <w:rFonts w:cs="Arial"/>
                <w:szCs w:val="22"/>
              </w:rPr>
              <w:t>ection 4a (including Internal Quality Assurance Policy, Assessment Policy, Equal Opportunities Policy, Health &amp; Safety Policy and centre’s Appeals Procedure</w:t>
            </w:r>
            <w:r>
              <w:rPr>
                <w:rFonts w:cs="Arial"/>
                <w:szCs w:val="22"/>
              </w:rPr>
              <w:t>)</w:t>
            </w:r>
            <w:r w:rsidRPr="001E2B3C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are included with this application.</w:t>
            </w:r>
          </w:p>
        </w:tc>
      </w:tr>
      <w:tr w:rsidR="00157F42" w:rsidTr="00B41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0D78D5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 w:rsidRPr="000D78D5">
              <w:rPr>
                <w:rFonts w:cs="Arial"/>
                <w:szCs w:val="22"/>
              </w:rPr>
              <w:t>I confirm that the centre will undertake to use buildings for assessment purposes that provide access for all learners in accordance with relevant legislation</w:t>
            </w:r>
            <w:r>
              <w:rPr>
                <w:rFonts w:cs="Arial"/>
                <w:szCs w:val="22"/>
              </w:rPr>
              <w:t xml:space="preserve"> and Pearson’s Examination Guide for Centres.</w:t>
            </w:r>
          </w:p>
        </w:tc>
      </w:tr>
      <w:tr w:rsidR="00157F42" w:rsidTr="00FB6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A91D0E" w:rsidRDefault="00157F42" w:rsidP="006915E3">
            <w:pPr>
              <w:pStyle w:val="Footer"/>
              <w:tabs>
                <w:tab w:val="clear" w:pos="4153"/>
                <w:tab w:val="clear" w:pos="8306"/>
              </w:tabs>
              <w:rPr>
                <w:rFonts w:cs="Arial"/>
                <w:szCs w:val="22"/>
              </w:rPr>
            </w:pPr>
            <w:r>
              <w:t>I accept that Pearson</w:t>
            </w:r>
            <w:r w:rsidRPr="000D78D5">
              <w:t xml:space="preserve"> will hold and process the information given and may use it for any purpose deemed relevant to the </w:t>
            </w:r>
            <w:r>
              <w:t>organisation.</w:t>
            </w:r>
          </w:p>
        </w:tc>
      </w:tr>
      <w:tr w:rsidR="00157F42" w:rsidTr="00FB6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Pr="000D78D5" w:rsidRDefault="00157F42" w:rsidP="006915E3">
            <w:pPr>
              <w:pStyle w:val="Footer"/>
              <w:tabs>
                <w:tab w:val="clear" w:pos="4153"/>
                <w:tab w:val="clear" w:pos="8306"/>
              </w:tabs>
            </w:pPr>
            <w:r>
              <w:t>I confirm that any changes to any of the information provided in this application will be notified to Pearson within 3 working days.</w:t>
            </w:r>
          </w:p>
        </w:tc>
      </w:tr>
      <w:tr w:rsidR="00157F42" w:rsidTr="00FB6F09">
        <w:trPr>
          <w:trHeight w:val="845"/>
        </w:trPr>
        <w:tc>
          <w:tcPr>
            <w:tcW w:w="5000" w:type="pct"/>
            <w:shd w:val="clear" w:color="auto" w:fill="D3EBF9"/>
            <w:vAlign w:val="center"/>
          </w:tcPr>
          <w:p w:rsidR="00157F42" w:rsidRDefault="00157F42" w:rsidP="006915E3">
            <w:pPr>
              <w:pStyle w:val="Footer"/>
              <w:tabs>
                <w:tab w:val="clear" w:pos="4153"/>
                <w:tab w:val="clear" w:pos="8306"/>
              </w:tabs>
            </w:pPr>
            <w:r>
              <w:t xml:space="preserve">I can confirm I have read and agree to the Data Protection Policy. The Policy can be located on </w:t>
            </w:r>
            <w:r w:rsidRPr="00BC5760">
              <w:t>http://www.lcci.org.uk/become-a-centre.asp</w:t>
            </w:r>
          </w:p>
        </w:tc>
      </w:tr>
    </w:tbl>
    <w:p w:rsidR="00157F42" w:rsidRDefault="00157F42" w:rsidP="006915E3">
      <w:pPr>
        <w:ind w:left="-142"/>
      </w:pPr>
    </w:p>
    <w:p w:rsidR="00157F42" w:rsidRDefault="00157F42" w:rsidP="006915E3">
      <w:pPr>
        <w:ind w:left="-142"/>
      </w:pPr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378"/>
        <w:gridCol w:w="3565"/>
        <w:gridCol w:w="1444"/>
        <w:gridCol w:w="2694"/>
      </w:tblGrid>
      <w:tr w:rsidR="00157F42" w:rsidTr="00807933">
        <w:trPr>
          <w:cantSplit/>
          <w:trHeight w:val="702"/>
        </w:trPr>
        <w:tc>
          <w:tcPr>
            <w:tcW w:w="1180" w:type="pct"/>
            <w:shd w:val="clear" w:color="auto" w:fill="88C8EF"/>
            <w:vAlign w:val="center"/>
          </w:tcPr>
          <w:p w:rsidR="00157F42" w:rsidRPr="00807933" w:rsidRDefault="00157F42" w:rsidP="000F160C">
            <w:pPr>
              <w:rPr>
                <w:color w:val="FFFFFF"/>
              </w:rPr>
            </w:pPr>
            <w:r w:rsidRPr="00807933">
              <w:rPr>
                <w:color w:val="FFFFFF"/>
              </w:rPr>
              <w:br w:type="page"/>
            </w:r>
            <w:r>
              <w:rPr>
                <w:rFonts w:cs="Arial"/>
                <w:b/>
                <w:color w:val="FFFFFF"/>
                <w:szCs w:val="22"/>
              </w:rPr>
              <w:t>Head of Centre name</w:t>
            </w:r>
          </w:p>
        </w:tc>
        <w:tc>
          <w:tcPr>
            <w:tcW w:w="3820" w:type="pct"/>
            <w:gridSpan w:val="3"/>
            <w:shd w:val="clear" w:color="auto" w:fill="D3EBF9"/>
            <w:vAlign w:val="center"/>
          </w:tcPr>
          <w:p w:rsidR="00157F42" w:rsidRPr="000D78D5" w:rsidRDefault="00157F42" w:rsidP="00180596">
            <w:pPr>
              <w:rPr>
                <w:rFonts w:cs="Arial"/>
                <w:b/>
                <w:szCs w:val="22"/>
              </w:rPr>
            </w:pPr>
          </w:p>
        </w:tc>
      </w:tr>
      <w:tr w:rsidR="00157F42" w:rsidTr="00807933">
        <w:trPr>
          <w:cantSplit/>
          <w:trHeight w:val="684"/>
        </w:trPr>
        <w:tc>
          <w:tcPr>
            <w:tcW w:w="1180" w:type="pct"/>
            <w:shd w:val="clear" w:color="auto" w:fill="88C8EF"/>
            <w:vAlign w:val="center"/>
          </w:tcPr>
          <w:p w:rsidR="00157F42" w:rsidRPr="00807933" w:rsidRDefault="00157F42" w:rsidP="00501259">
            <w:pPr>
              <w:rPr>
                <w:rFonts w:cs="Arial"/>
                <w:b/>
                <w:color w:val="FFFFFF"/>
                <w:szCs w:val="22"/>
              </w:rPr>
            </w:pPr>
            <w:r>
              <w:rPr>
                <w:rFonts w:cs="Arial"/>
                <w:b/>
                <w:color w:val="FFFFFF"/>
                <w:szCs w:val="22"/>
              </w:rPr>
              <w:t>Job t</w:t>
            </w:r>
            <w:r w:rsidRPr="00807933">
              <w:rPr>
                <w:rFonts w:cs="Arial"/>
                <w:b/>
                <w:color w:val="FFFFFF"/>
                <w:szCs w:val="22"/>
              </w:rPr>
              <w:t>itle</w:t>
            </w:r>
          </w:p>
        </w:tc>
        <w:tc>
          <w:tcPr>
            <w:tcW w:w="3820" w:type="pct"/>
            <w:gridSpan w:val="3"/>
            <w:shd w:val="clear" w:color="auto" w:fill="D3EBF9"/>
            <w:vAlign w:val="center"/>
          </w:tcPr>
          <w:p w:rsidR="00157F42" w:rsidRPr="000D78D5" w:rsidRDefault="00157F42" w:rsidP="00CC0E3F">
            <w:pPr>
              <w:rPr>
                <w:rFonts w:cs="Arial"/>
                <w:b/>
                <w:szCs w:val="22"/>
              </w:rPr>
            </w:pPr>
          </w:p>
        </w:tc>
      </w:tr>
      <w:tr w:rsidR="00157F42" w:rsidTr="00180596">
        <w:trPr>
          <w:cantSplit/>
          <w:trHeight w:val="684"/>
        </w:trPr>
        <w:tc>
          <w:tcPr>
            <w:tcW w:w="1180" w:type="pct"/>
            <w:shd w:val="clear" w:color="auto" w:fill="88C8EF"/>
            <w:vAlign w:val="center"/>
          </w:tcPr>
          <w:p w:rsidR="00157F42" w:rsidRPr="00807933" w:rsidRDefault="00157F42" w:rsidP="00501259">
            <w:pPr>
              <w:rPr>
                <w:rFonts w:cs="Arial"/>
                <w:b/>
                <w:color w:val="FFFFFF"/>
                <w:szCs w:val="22"/>
              </w:rPr>
            </w:pPr>
            <w:r w:rsidRPr="00807933">
              <w:rPr>
                <w:rFonts w:cs="Arial"/>
                <w:b/>
                <w:color w:val="FFFFFF"/>
                <w:szCs w:val="22"/>
              </w:rPr>
              <w:t>Signed</w:t>
            </w:r>
          </w:p>
        </w:tc>
        <w:tc>
          <w:tcPr>
            <w:tcW w:w="1768" w:type="pct"/>
            <w:shd w:val="clear" w:color="auto" w:fill="D3EBF9"/>
            <w:vAlign w:val="center"/>
          </w:tcPr>
          <w:p w:rsidR="00157F42" w:rsidRPr="000D78D5" w:rsidRDefault="00157F42" w:rsidP="00CC0E3F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716" w:type="pct"/>
            <w:shd w:val="clear" w:color="auto" w:fill="88C8EF"/>
            <w:vAlign w:val="center"/>
          </w:tcPr>
          <w:p w:rsidR="00157F42" w:rsidRPr="00807933" w:rsidRDefault="00157F42" w:rsidP="00501259">
            <w:pPr>
              <w:rPr>
                <w:rFonts w:cs="Arial"/>
                <w:b/>
                <w:color w:val="FFFFFF"/>
                <w:szCs w:val="22"/>
              </w:rPr>
            </w:pPr>
            <w:r w:rsidRPr="00807933">
              <w:rPr>
                <w:rFonts w:cs="Arial"/>
                <w:b/>
                <w:color w:val="FFFFFF"/>
                <w:szCs w:val="22"/>
              </w:rPr>
              <w:t>Date</w:t>
            </w:r>
          </w:p>
        </w:tc>
        <w:tc>
          <w:tcPr>
            <w:tcW w:w="1336" w:type="pct"/>
            <w:shd w:val="clear" w:color="auto" w:fill="D3EBF9"/>
            <w:vAlign w:val="center"/>
          </w:tcPr>
          <w:p w:rsidR="00157F42" w:rsidRPr="000D78D5" w:rsidRDefault="00157F42" w:rsidP="00180596">
            <w:pPr>
              <w:rPr>
                <w:rFonts w:cs="Arial"/>
                <w:b/>
                <w:szCs w:val="22"/>
              </w:rPr>
            </w:pPr>
          </w:p>
        </w:tc>
      </w:tr>
    </w:tbl>
    <w:p w:rsidR="00157F42" w:rsidRDefault="00157F42" w:rsidP="006915E3">
      <w:pPr>
        <w:ind w:left="-142"/>
        <w:rPr>
          <w:rFonts w:cs="Arial"/>
          <w:b/>
          <w:szCs w:val="22"/>
        </w:rPr>
      </w:pPr>
    </w:p>
    <w:p w:rsidR="00157F42" w:rsidRDefault="00157F42" w:rsidP="00F04E35">
      <w:pPr>
        <w:rPr>
          <w:rFonts w:cs="Arial"/>
          <w:b/>
          <w:szCs w:val="22"/>
        </w:rPr>
      </w:pPr>
    </w:p>
    <w:p w:rsidR="00157F42" w:rsidRDefault="00157F42">
      <w:pPr>
        <w:rPr>
          <w:rFonts w:cs="Arial"/>
          <w:b/>
          <w:szCs w:val="22"/>
        </w:rPr>
        <w:sectPr w:rsidR="00157F42" w:rsidSect="00070EA1">
          <w:pgSz w:w="11907" w:h="16840" w:code="9"/>
          <w:pgMar w:top="1021" w:right="1021" w:bottom="907" w:left="1021" w:header="737" w:footer="40" w:gutter="0"/>
          <w:cols w:space="720"/>
          <w:titlePg/>
          <w:docGrid w:linePitch="299"/>
        </w:sectPr>
      </w:pPr>
    </w:p>
    <w:p w:rsidR="00157F42" w:rsidRDefault="00157F42">
      <w:pPr>
        <w:rPr>
          <w:rFonts w:cs="Arial"/>
          <w:b/>
          <w:szCs w:val="22"/>
        </w:rPr>
      </w:pPr>
    </w:p>
    <w:p w:rsidR="00157F42" w:rsidRDefault="00157F42">
      <w:pPr>
        <w:rPr>
          <w:rFonts w:cs="Arial"/>
          <w:b/>
          <w:szCs w:val="22"/>
        </w:rPr>
        <w:sectPr w:rsidR="00157F42" w:rsidSect="00F03145">
          <w:type w:val="continuous"/>
          <w:pgSz w:w="11907" w:h="16840" w:code="9"/>
          <w:pgMar w:top="1021" w:right="1021" w:bottom="907" w:left="1021" w:header="737" w:footer="40" w:gutter="0"/>
          <w:cols w:space="720"/>
          <w:titlePg/>
          <w:docGrid w:linePitch="299"/>
        </w:sectPr>
      </w:pPr>
    </w:p>
    <w:p w:rsidR="00157F42" w:rsidRPr="00C86486" w:rsidRDefault="00157F42" w:rsidP="00C86486">
      <w:r>
        <w:rPr>
          <w:noProof/>
          <w:lang w:val="en-US"/>
        </w:rPr>
        <w:pict>
          <v:shape id="_x0000_s1042" type="#_x0000_t202" style="position:absolute;margin-left:77pt;margin-top:18pt;width:263.25pt;height:201.75pt;z-index:251661312" filled="f" stroked="f">
            <v:textbox>
              <w:txbxContent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b/>
                      <w:w w:val="107"/>
                      <w:sz w:val="22"/>
                      <w:szCs w:val="22"/>
                    </w:rPr>
                  </w:pPr>
                  <w:r w:rsidRPr="00E74A73">
                    <w:rPr>
                      <w:rFonts w:ascii="Arial" w:hAnsi="Arial" w:cs="Arial"/>
                      <w:b/>
                      <w:bCs/>
                      <w:w w:val="107"/>
                      <w:sz w:val="22"/>
                      <w:szCs w:val="22"/>
                    </w:rPr>
                    <w:t>Pearson</w:t>
                  </w:r>
                </w:p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 w:rsidRPr="007E41C3"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 xml:space="preserve">International House </w:t>
                  </w:r>
                </w:p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 w:rsidRPr="007E41C3"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 xml:space="preserve">Siskin Parkway East  </w:t>
                  </w:r>
                </w:p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 w:rsidRPr="007E41C3"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>Middlemarch Business Park</w:t>
                  </w:r>
                </w:p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 w:rsidRPr="007E41C3"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>Coventry CV3 4PE</w:t>
                  </w:r>
                </w:p>
                <w:p w:rsidR="00157F42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 w:rsidRPr="007E41C3"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>UK</w:t>
                  </w:r>
                </w:p>
                <w:p w:rsidR="00157F42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  <w:t>Tel: +44 (0) 2476 518951</w:t>
                  </w:r>
                </w:p>
                <w:p w:rsidR="00157F42" w:rsidRPr="00FD4B90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hyperlink r:id="rId20" w:history="1">
                    <w:r w:rsidRPr="00FD4B90">
                      <w:rPr>
                        <w:rStyle w:val="Hyperlink"/>
                        <w:rFonts w:ascii="Arial" w:hAnsi="Arial" w:cs="Arial"/>
                        <w:color w:val="000000"/>
                        <w:w w:val="107"/>
                        <w:sz w:val="22"/>
                        <w:szCs w:val="22"/>
                        <w:u w:val="none"/>
                      </w:rPr>
                      <w:t>internationalenquiries@ediplc.com</w:t>
                    </w:r>
                  </w:hyperlink>
                </w:p>
                <w:p w:rsidR="00157F42" w:rsidRPr="00FD4B90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  <w:hyperlink r:id="rId21" w:history="1">
                    <w:r w:rsidRPr="00FD4B90">
                      <w:rPr>
                        <w:rStyle w:val="Hyperlink"/>
                        <w:rFonts w:ascii="Arial" w:hAnsi="Arial" w:cs="Arial"/>
                        <w:color w:val="000000"/>
                        <w:w w:val="107"/>
                        <w:sz w:val="22"/>
                        <w:szCs w:val="22"/>
                        <w:u w:val="none"/>
                      </w:rPr>
                      <w:t>www.lcci.org.uk</w:t>
                    </w:r>
                  </w:hyperlink>
                </w:p>
                <w:p w:rsidR="00157F42" w:rsidRPr="007E41C3" w:rsidRDefault="00157F42" w:rsidP="00B455D7">
                  <w:pPr>
                    <w:pStyle w:val="NormalParagraphStyle"/>
                    <w:rPr>
                      <w:rFonts w:ascii="Arial" w:hAnsi="Arial" w:cs="Arial"/>
                      <w:w w:val="107"/>
                      <w:sz w:val="22"/>
                      <w:szCs w:val="22"/>
                    </w:rPr>
                  </w:pPr>
                </w:p>
                <w:p w:rsidR="00157F42" w:rsidRDefault="00157F42"/>
              </w:txbxContent>
            </v:textbox>
          </v:shape>
        </w:pict>
      </w:r>
      <w:r w:rsidRPr="00912AC7">
        <w:rPr>
          <w:noProof/>
          <w:lang w:val="en-US"/>
        </w:rPr>
        <w:pict>
          <v:shape id="Picture 4" o:spid="_x0000_i1030" type="#_x0000_t75" style="width:441pt;height:663.75pt;visibility:visible">
            <v:imagedata r:id="rId22" o:title=""/>
          </v:shape>
        </w:pict>
      </w:r>
    </w:p>
    <w:sectPr w:rsidR="00157F42" w:rsidRPr="00C86486" w:rsidSect="00861C9D">
      <w:headerReference w:type="first" r:id="rId23"/>
      <w:footerReference w:type="first" r:id="rId24"/>
      <w:pgSz w:w="11907" w:h="16840" w:code="9"/>
      <w:pgMar w:top="1843" w:right="907" w:bottom="1560" w:left="1021" w:header="737" w:footer="3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F42" w:rsidRDefault="00157F42">
      <w:r>
        <w:separator/>
      </w:r>
    </w:p>
  </w:endnote>
  <w:endnote w:type="continuationSeparator" w:id="0">
    <w:p w:rsidR="00157F42" w:rsidRDefault="00157F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Centur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Default="00157F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157F42" w:rsidRDefault="00157F4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Pr="00AC52DB" w:rsidRDefault="00157F42" w:rsidP="004B22F6">
    <w:pPr>
      <w:jc w:val="both"/>
      <w:rPr>
        <w:szCs w:val="30"/>
      </w:rPr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1.15pt;margin-top:-9.6pt;width:501.85pt;height:.05pt;z-index:251656704" o:connectortype="straight" strokecolor="#88c8ef"/>
      </w:pict>
    </w:r>
    <w:r>
      <w:rPr>
        <w:szCs w:val="30"/>
      </w:rPr>
      <w:t xml:space="preserve">Tel: </w:t>
    </w:r>
    <w:r w:rsidRPr="00AC52DB">
      <w:rPr>
        <w:szCs w:val="30"/>
      </w:rPr>
      <w:t xml:space="preserve"> </w:t>
    </w:r>
    <w:r>
      <w:rPr>
        <w:szCs w:val="30"/>
      </w:rPr>
      <w:t>+44 (0) 2476 518951</w:t>
    </w:r>
  </w:p>
  <w:p w:rsidR="00157F42" w:rsidRPr="00AC52DB" w:rsidRDefault="00157F42" w:rsidP="004B22F6">
    <w:pPr>
      <w:jc w:val="both"/>
      <w:rPr>
        <w:color w:val="88C8EF"/>
        <w:szCs w:val="30"/>
      </w:rPr>
    </w:pPr>
    <w:r>
      <w:rPr>
        <w:szCs w:val="30"/>
      </w:rPr>
      <w:t xml:space="preserve">Email: </w:t>
    </w:r>
    <w:r w:rsidRPr="00AC52DB">
      <w:rPr>
        <w:szCs w:val="30"/>
      </w:rPr>
      <w:t xml:space="preserve"> </w:t>
    </w:r>
    <w:r>
      <w:rPr>
        <w:szCs w:val="30"/>
      </w:rPr>
      <w:t>international</w:t>
    </w:r>
    <w:r w:rsidRPr="00AC52DB">
      <w:rPr>
        <w:szCs w:val="30"/>
      </w:rPr>
      <w:t xml:space="preserve">enquiries@ediplc.com  </w:t>
    </w:r>
  </w:p>
  <w:p w:rsidR="00157F42" w:rsidRPr="00AC52DB" w:rsidRDefault="00157F42" w:rsidP="004B22F6">
    <w:pPr>
      <w:jc w:val="both"/>
      <w:rPr>
        <w:szCs w:val="30"/>
      </w:rPr>
    </w:pPr>
    <w:r w:rsidRPr="00AC52DB">
      <w:rPr>
        <w:szCs w:val="30"/>
      </w:rPr>
      <w:t>www.</w:t>
    </w:r>
    <w:r>
      <w:rPr>
        <w:szCs w:val="30"/>
      </w:rPr>
      <w:t>lcci.org.uk</w:t>
    </w:r>
  </w:p>
  <w:p w:rsidR="00157F42" w:rsidRDefault="00157F42" w:rsidP="00A03B13">
    <w:pPr>
      <w:autoSpaceDE w:val="0"/>
      <w:autoSpaceDN w:val="0"/>
      <w:adjustRightInd w:val="0"/>
      <w:rPr>
        <w:rFonts w:ascii="Gotham-Book" w:hAnsi="Gotham-Book" w:cs="Gotham-Book"/>
        <w:color w:val="000000"/>
        <w:sz w:val="17"/>
        <w:szCs w:val="17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Pr="00AC52DB" w:rsidRDefault="00157F42" w:rsidP="003F139E">
    <w:pPr>
      <w:ind w:left="426"/>
      <w:jc w:val="both"/>
      <w:rPr>
        <w:szCs w:val="30"/>
      </w:rPr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19.85pt;margin-top:-4.7pt;width:514.6pt;height:.05pt;z-index:251655680" o:connectortype="straight" strokecolor="#88c8ef"/>
      </w:pict>
    </w:r>
    <w:r>
      <w:rPr>
        <w:szCs w:val="30"/>
      </w:rPr>
      <w:t xml:space="preserve">Tel: </w:t>
    </w:r>
    <w:r w:rsidRPr="00AC52DB">
      <w:rPr>
        <w:szCs w:val="30"/>
      </w:rPr>
      <w:t xml:space="preserve"> </w:t>
    </w:r>
    <w:r>
      <w:rPr>
        <w:szCs w:val="30"/>
      </w:rPr>
      <w:t>+44 (0) 2476 518951</w:t>
    </w:r>
  </w:p>
  <w:p w:rsidR="00157F42" w:rsidRPr="00AC52DB" w:rsidRDefault="00157F42" w:rsidP="003F139E">
    <w:pPr>
      <w:ind w:left="426"/>
      <w:jc w:val="both"/>
      <w:rPr>
        <w:color w:val="88C8EF"/>
        <w:szCs w:val="30"/>
      </w:rPr>
    </w:pPr>
    <w:r>
      <w:rPr>
        <w:szCs w:val="30"/>
      </w:rPr>
      <w:t xml:space="preserve">Email: </w:t>
    </w:r>
    <w:r w:rsidRPr="00AC52DB">
      <w:rPr>
        <w:szCs w:val="30"/>
      </w:rPr>
      <w:t xml:space="preserve"> </w:t>
    </w:r>
    <w:hyperlink r:id="rId1" w:history="1">
      <w:r w:rsidRPr="000B0299">
        <w:rPr>
          <w:rStyle w:val="Hyperlink"/>
          <w:szCs w:val="30"/>
        </w:rPr>
        <w:t>internationalenquiries@pearson.com</w:t>
      </w:r>
    </w:hyperlink>
    <w:r>
      <w:rPr>
        <w:szCs w:val="30"/>
      </w:rPr>
      <w:tab/>
    </w:r>
    <w:r w:rsidRPr="00AC52DB">
      <w:rPr>
        <w:szCs w:val="30"/>
      </w:rPr>
      <w:t xml:space="preserve">  </w:t>
    </w:r>
  </w:p>
  <w:p w:rsidR="00157F42" w:rsidRPr="00AC52DB" w:rsidRDefault="00157F42" w:rsidP="003F139E">
    <w:pPr>
      <w:ind w:left="426"/>
      <w:jc w:val="both"/>
      <w:rPr>
        <w:szCs w:val="30"/>
      </w:rPr>
    </w:pPr>
    <w:r w:rsidRPr="00AC52DB">
      <w:rPr>
        <w:szCs w:val="30"/>
      </w:rPr>
      <w:t>www.</w:t>
    </w:r>
    <w:r>
      <w:rPr>
        <w:szCs w:val="30"/>
      </w:rPr>
      <w:t>lcci.org.uk</w:t>
    </w:r>
  </w:p>
  <w:p w:rsidR="00157F42" w:rsidRDefault="00157F42" w:rsidP="0034070D">
    <w:pPr>
      <w:pStyle w:val="Footer"/>
      <w:tabs>
        <w:tab w:val="left" w:pos="142"/>
      </w:tabs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Pr="00AC52DB" w:rsidRDefault="00157F42" w:rsidP="004B22F6">
    <w:pPr>
      <w:jc w:val="both"/>
      <w:rPr>
        <w:szCs w:val="30"/>
      </w:rPr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4.9pt;margin-top:-9.6pt;width:501.85pt;height:0;z-index:251657728" o:connectortype="straight" strokecolor="#88c8ef"/>
      </w:pict>
    </w:r>
    <w:r>
      <w:rPr>
        <w:szCs w:val="30"/>
      </w:rPr>
      <w:t xml:space="preserve">Tel: </w:t>
    </w:r>
    <w:r w:rsidRPr="00AC52DB">
      <w:rPr>
        <w:szCs w:val="30"/>
      </w:rPr>
      <w:t xml:space="preserve"> </w:t>
    </w:r>
    <w:r>
      <w:rPr>
        <w:szCs w:val="30"/>
      </w:rPr>
      <w:t>+44 (0) 2476 518951</w:t>
    </w:r>
  </w:p>
  <w:p w:rsidR="00157F42" w:rsidRPr="00AC52DB" w:rsidRDefault="00157F42" w:rsidP="004B22F6">
    <w:pPr>
      <w:jc w:val="both"/>
      <w:rPr>
        <w:color w:val="88C8EF"/>
        <w:szCs w:val="30"/>
      </w:rPr>
    </w:pPr>
    <w:r>
      <w:rPr>
        <w:szCs w:val="30"/>
      </w:rPr>
      <w:t xml:space="preserve">Email: </w:t>
    </w:r>
    <w:r w:rsidRPr="00AC52DB">
      <w:rPr>
        <w:szCs w:val="30"/>
      </w:rPr>
      <w:t xml:space="preserve"> </w:t>
    </w:r>
    <w:r>
      <w:rPr>
        <w:szCs w:val="30"/>
      </w:rPr>
      <w:t>international</w:t>
    </w:r>
    <w:r w:rsidRPr="00AC52DB">
      <w:rPr>
        <w:szCs w:val="30"/>
      </w:rPr>
      <w:t>enquiries@</w:t>
    </w:r>
    <w:r>
      <w:rPr>
        <w:szCs w:val="30"/>
      </w:rPr>
      <w:t>pearson.com</w:t>
    </w:r>
    <w:r>
      <w:rPr>
        <w:szCs w:val="30"/>
      </w:rPr>
      <w:tab/>
    </w:r>
    <w:r w:rsidRPr="00AC52DB">
      <w:rPr>
        <w:szCs w:val="30"/>
      </w:rPr>
      <w:t xml:space="preserve">  </w:t>
    </w:r>
  </w:p>
  <w:p w:rsidR="00157F42" w:rsidRPr="00AC52DB" w:rsidRDefault="00157F42" w:rsidP="004B22F6">
    <w:pPr>
      <w:jc w:val="both"/>
      <w:rPr>
        <w:szCs w:val="30"/>
      </w:rPr>
    </w:pPr>
    <w:r w:rsidRPr="00AC52DB">
      <w:rPr>
        <w:szCs w:val="30"/>
      </w:rPr>
      <w:t>www.</w:t>
    </w:r>
    <w:r>
      <w:rPr>
        <w:szCs w:val="30"/>
      </w:rPr>
      <w:t>lcci.org.uk</w:t>
    </w:r>
  </w:p>
  <w:p w:rsidR="00157F42" w:rsidRDefault="00157F42" w:rsidP="00A03B13">
    <w:pPr>
      <w:autoSpaceDE w:val="0"/>
      <w:autoSpaceDN w:val="0"/>
      <w:adjustRightInd w:val="0"/>
      <w:rPr>
        <w:rFonts w:ascii="Gotham-Book" w:hAnsi="Gotham-Book" w:cs="Gotham-Book"/>
        <w:color w:val="000000"/>
        <w:sz w:val="17"/>
        <w:szCs w:val="17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Pr="00AC52DB" w:rsidRDefault="00157F42" w:rsidP="003F139E">
    <w:pPr>
      <w:jc w:val="both"/>
      <w:rPr>
        <w:szCs w:val="30"/>
      </w:rPr>
    </w:pPr>
    <w:r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1.15pt;margin-top:-9.6pt;width:501.85pt;height:0;z-index:251658752" o:connectortype="straight" strokecolor="#88c8ef"/>
      </w:pict>
    </w:r>
    <w:r>
      <w:rPr>
        <w:szCs w:val="30"/>
      </w:rPr>
      <w:t xml:space="preserve">Tel: </w:t>
    </w:r>
    <w:r w:rsidRPr="00AC52DB">
      <w:rPr>
        <w:szCs w:val="30"/>
      </w:rPr>
      <w:t xml:space="preserve"> </w:t>
    </w:r>
    <w:r>
      <w:rPr>
        <w:szCs w:val="30"/>
      </w:rPr>
      <w:t>+44 (0) 2476 518951</w:t>
    </w:r>
  </w:p>
  <w:p w:rsidR="00157F42" w:rsidRPr="00AC52DB" w:rsidRDefault="00157F42" w:rsidP="003F139E">
    <w:pPr>
      <w:jc w:val="both"/>
      <w:rPr>
        <w:color w:val="88C8EF"/>
        <w:szCs w:val="30"/>
      </w:rPr>
    </w:pPr>
    <w:r>
      <w:rPr>
        <w:szCs w:val="30"/>
      </w:rPr>
      <w:t xml:space="preserve">Email: </w:t>
    </w:r>
    <w:r w:rsidRPr="00AC52DB">
      <w:rPr>
        <w:szCs w:val="30"/>
      </w:rPr>
      <w:t xml:space="preserve"> </w:t>
    </w:r>
    <w:hyperlink r:id="rId1" w:history="1">
      <w:r w:rsidRPr="000B0299">
        <w:rPr>
          <w:rStyle w:val="Hyperlink"/>
          <w:szCs w:val="30"/>
        </w:rPr>
        <w:t>internationalenquiries@pearson.com</w:t>
      </w:r>
    </w:hyperlink>
    <w:r>
      <w:rPr>
        <w:szCs w:val="30"/>
      </w:rPr>
      <w:tab/>
    </w:r>
    <w:r w:rsidRPr="00AC52DB">
      <w:rPr>
        <w:szCs w:val="30"/>
      </w:rPr>
      <w:t xml:space="preserve">  </w:t>
    </w:r>
  </w:p>
  <w:p w:rsidR="00157F42" w:rsidRPr="00AC52DB" w:rsidRDefault="00157F42" w:rsidP="003F139E">
    <w:pPr>
      <w:jc w:val="both"/>
      <w:rPr>
        <w:szCs w:val="30"/>
      </w:rPr>
    </w:pPr>
    <w:r w:rsidRPr="00AC52DB">
      <w:rPr>
        <w:szCs w:val="30"/>
      </w:rPr>
      <w:t>www.</w:t>
    </w:r>
    <w:r>
      <w:rPr>
        <w:szCs w:val="30"/>
      </w:rPr>
      <w:t>lcci.org.uk</w:t>
    </w:r>
  </w:p>
  <w:p w:rsidR="00157F42" w:rsidRDefault="00157F42" w:rsidP="0034070D">
    <w:pPr>
      <w:pStyle w:val="Footer"/>
      <w:tabs>
        <w:tab w:val="left" w:pos="142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Default="00157F42" w:rsidP="0034070D">
    <w:pPr>
      <w:pStyle w:val="Footer"/>
      <w:tabs>
        <w:tab w:val="left" w:pos="142"/>
      </w:tabs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0pt;margin-top:-212pt;width:23.8pt;height:128.9pt;z-index:251659776" stroked="f">
          <v:textbox style="layout-flow:vertical;mso-layout-flow-alt:bottom-to-top">
            <w:txbxContent>
              <w:p w:rsidR="00157F42" w:rsidRPr="00F03145" w:rsidRDefault="00157F42">
                <w:pPr>
                  <w:rPr>
                    <w:color w:val="89C8EF"/>
                    <w:sz w:val="14"/>
                  </w:rPr>
                </w:pPr>
                <w:r>
                  <w:rPr>
                    <w:color w:val="89C8EF"/>
                    <w:sz w:val="14"/>
                  </w:rPr>
                  <w:t>F-IOP-CS-01 31/01/2013 version: 03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F42" w:rsidRDefault="00157F42">
      <w:r>
        <w:separator/>
      </w:r>
    </w:p>
  </w:footnote>
  <w:footnote w:type="continuationSeparator" w:id="0">
    <w:p w:rsidR="00157F42" w:rsidRDefault="00157F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Default="00157F42">
    <w:pPr>
      <w:pStyle w:val="Header"/>
    </w:pPr>
    <w:r w:rsidRPr="00912A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217.5pt;height:36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Default="00157F42">
    <w:pPr>
      <w:pStyle w:val="Header"/>
    </w:pPr>
    <w:r w:rsidRPr="00912A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9" type="#_x0000_t75" style="width:217.5pt;height:36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F42" w:rsidRDefault="00157F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791"/>
    <w:multiLevelType w:val="hybridMultilevel"/>
    <w:tmpl w:val="D1B0D4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C43822"/>
    <w:multiLevelType w:val="hybridMultilevel"/>
    <w:tmpl w:val="64D84D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701EAD"/>
    <w:multiLevelType w:val="hybridMultilevel"/>
    <w:tmpl w:val="1772CE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6A347C1"/>
    <w:multiLevelType w:val="hybridMultilevel"/>
    <w:tmpl w:val="486258D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7352E26"/>
    <w:multiLevelType w:val="hybridMultilevel"/>
    <w:tmpl w:val="55C857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9982DBA"/>
    <w:multiLevelType w:val="hybridMultilevel"/>
    <w:tmpl w:val="DA66F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F3726C"/>
    <w:multiLevelType w:val="singleLevel"/>
    <w:tmpl w:val="CBECD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7">
    <w:nsid w:val="0A9B06E4"/>
    <w:multiLevelType w:val="hybridMultilevel"/>
    <w:tmpl w:val="2F622D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F346F58"/>
    <w:multiLevelType w:val="hybridMultilevel"/>
    <w:tmpl w:val="A4724D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DF220F"/>
    <w:multiLevelType w:val="hybridMultilevel"/>
    <w:tmpl w:val="A4D654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A90E01"/>
    <w:multiLevelType w:val="hybridMultilevel"/>
    <w:tmpl w:val="EA44EF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7223E4"/>
    <w:multiLevelType w:val="hybridMultilevel"/>
    <w:tmpl w:val="30FA2E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6875B08"/>
    <w:multiLevelType w:val="hybridMultilevel"/>
    <w:tmpl w:val="5ECAC9AC"/>
    <w:lvl w:ilvl="0" w:tplc="CC768172">
      <w:numFmt w:val="bullet"/>
      <w:lvlText w:val=""/>
      <w:lvlJc w:val="left"/>
      <w:pPr>
        <w:ind w:left="218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3">
    <w:nsid w:val="18ED6335"/>
    <w:multiLevelType w:val="hybridMultilevel"/>
    <w:tmpl w:val="573CF74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B41FE7"/>
    <w:multiLevelType w:val="hybridMultilevel"/>
    <w:tmpl w:val="28F81F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B025E59"/>
    <w:multiLevelType w:val="hybridMultilevel"/>
    <w:tmpl w:val="8DA45A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F3A1C3B"/>
    <w:multiLevelType w:val="hybridMultilevel"/>
    <w:tmpl w:val="7A0A6B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102046C"/>
    <w:multiLevelType w:val="hybridMultilevel"/>
    <w:tmpl w:val="B97E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4C6858"/>
    <w:multiLevelType w:val="hybridMultilevel"/>
    <w:tmpl w:val="776609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2FA0B24"/>
    <w:multiLevelType w:val="hybridMultilevel"/>
    <w:tmpl w:val="33ACD5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49F16D9"/>
    <w:multiLevelType w:val="hybridMultilevel"/>
    <w:tmpl w:val="7D1E75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4A16562"/>
    <w:multiLevelType w:val="hybridMultilevel"/>
    <w:tmpl w:val="40B864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2E42584A"/>
    <w:multiLevelType w:val="hybridMultilevel"/>
    <w:tmpl w:val="9A44C9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3CF3DBC"/>
    <w:multiLevelType w:val="hybridMultilevel"/>
    <w:tmpl w:val="3A808A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041416"/>
    <w:multiLevelType w:val="hybridMultilevel"/>
    <w:tmpl w:val="9D02E7E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A522DA1"/>
    <w:multiLevelType w:val="hybridMultilevel"/>
    <w:tmpl w:val="55B21D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AF058C9"/>
    <w:multiLevelType w:val="hybridMultilevel"/>
    <w:tmpl w:val="BC463C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B4630D0"/>
    <w:multiLevelType w:val="hybridMultilevel"/>
    <w:tmpl w:val="C2BE83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3B6D7400"/>
    <w:multiLevelType w:val="hybridMultilevel"/>
    <w:tmpl w:val="CC489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6126CB"/>
    <w:multiLevelType w:val="hybridMultilevel"/>
    <w:tmpl w:val="F79CD4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3C80DBE"/>
    <w:multiLevelType w:val="hybridMultilevel"/>
    <w:tmpl w:val="D6C616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B7D491B"/>
    <w:multiLevelType w:val="hybridMultilevel"/>
    <w:tmpl w:val="A91AF5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D934022"/>
    <w:multiLevelType w:val="hybridMultilevel"/>
    <w:tmpl w:val="173490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4EE15FAE"/>
    <w:multiLevelType w:val="hybridMultilevel"/>
    <w:tmpl w:val="E61433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517E240E"/>
    <w:multiLevelType w:val="hybridMultilevel"/>
    <w:tmpl w:val="BF7452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3E83F95"/>
    <w:multiLevelType w:val="hybridMultilevel"/>
    <w:tmpl w:val="FAECBA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3FA564C"/>
    <w:multiLevelType w:val="hybridMultilevel"/>
    <w:tmpl w:val="D1DEA6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55821907"/>
    <w:multiLevelType w:val="hybridMultilevel"/>
    <w:tmpl w:val="AAE47A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560E29A1"/>
    <w:multiLevelType w:val="hybridMultilevel"/>
    <w:tmpl w:val="746484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1664EB"/>
    <w:multiLevelType w:val="hybridMultilevel"/>
    <w:tmpl w:val="B7C695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57146BB0"/>
    <w:multiLevelType w:val="hybridMultilevel"/>
    <w:tmpl w:val="3C8423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5C19680E"/>
    <w:multiLevelType w:val="hybridMultilevel"/>
    <w:tmpl w:val="71A2AD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5A3EB3"/>
    <w:multiLevelType w:val="hybridMultilevel"/>
    <w:tmpl w:val="2064EF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2F229A3"/>
    <w:multiLevelType w:val="hybridMultilevel"/>
    <w:tmpl w:val="22E4E7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6A517826"/>
    <w:multiLevelType w:val="hybridMultilevel"/>
    <w:tmpl w:val="44CEF5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6B5576E9"/>
    <w:multiLevelType w:val="hybridMultilevel"/>
    <w:tmpl w:val="517C7F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6F9745F2"/>
    <w:multiLevelType w:val="hybridMultilevel"/>
    <w:tmpl w:val="551A1F52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7">
    <w:nsid w:val="6FA965F2"/>
    <w:multiLevelType w:val="hybridMultilevel"/>
    <w:tmpl w:val="5224B8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725F7C85"/>
    <w:multiLevelType w:val="hybridMultilevel"/>
    <w:tmpl w:val="9DD0A0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754F2896"/>
    <w:multiLevelType w:val="hybridMultilevel"/>
    <w:tmpl w:val="9BD6F8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38"/>
  </w:num>
  <w:num w:numId="4">
    <w:abstractNumId w:val="28"/>
  </w:num>
  <w:num w:numId="5">
    <w:abstractNumId w:val="5"/>
  </w:num>
  <w:num w:numId="6">
    <w:abstractNumId w:val="14"/>
  </w:num>
  <w:num w:numId="7">
    <w:abstractNumId w:val="8"/>
  </w:num>
  <w:num w:numId="8">
    <w:abstractNumId w:val="37"/>
  </w:num>
  <w:num w:numId="9">
    <w:abstractNumId w:val="42"/>
  </w:num>
  <w:num w:numId="10">
    <w:abstractNumId w:val="15"/>
  </w:num>
  <w:num w:numId="11">
    <w:abstractNumId w:val="49"/>
  </w:num>
  <w:num w:numId="12">
    <w:abstractNumId w:val="32"/>
  </w:num>
  <w:num w:numId="13">
    <w:abstractNumId w:val="4"/>
  </w:num>
  <w:num w:numId="14">
    <w:abstractNumId w:val="19"/>
  </w:num>
  <w:num w:numId="15">
    <w:abstractNumId w:val="43"/>
  </w:num>
  <w:num w:numId="16">
    <w:abstractNumId w:val="39"/>
  </w:num>
  <w:num w:numId="17">
    <w:abstractNumId w:val="33"/>
  </w:num>
  <w:num w:numId="18">
    <w:abstractNumId w:val="25"/>
  </w:num>
  <w:num w:numId="19">
    <w:abstractNumId w:val="13"/>
  </w:num>
  <w:num w:numId="20">
    <w:abstractNumId w:val="26"/>
  </w:num>
  <w:num w:numId="21">
    <w:abstractNumId w:val="2"/>
  </w:num>
  <w:num w:numId="22">
    <w:abstractNumId w:val="11"/>
  </w:num>
  <w:num w:numId="23">
    <w:abstractNumId w:val="30"/>
  </w:num>
  <w:num w:numId="24">
    <w:abstractNumId w:val="35"/>
  </w:num>
  <w:num w:numId="25">
    <w:abstractNumId w:val="48"/>
  </w:num>
  <w:num w:numId="26">
    <w:abstractNumId w:val="27"/>
  </w:num>
  <w:num w:numId="27">
    <w:abstractNumId w:val="40"/>
  </w:num>
  <w:num w:numId="28">
    <w:abstractNumId w:val="10"/>
  </w:num>
  <w:num w:numId="29">
    <w:abstractNumId w:val="34"/>
  </w:num>
  <w:num w:numId="30">
    <w:abstractNumId w:val="47"/>
  </w:num>
  <w:num w:numId="31">
    <w:abstractNumId w:val="1"/>
  </w:num>
  <w:num w:numId="32">
    <w:abstractNumId w:val="16"/>
  </w:num>
  <w:num w:numId="33">
    <w:abstractNumId w:val="21"/>
  </w:num>
  <w:num w:numId="34">
    <w:abstractNumId w:val="0"/>
  </w:num>
  <w:num w:numId="35">
    <w:abstractNumId w:val="44"/>
  </w:num>
  <w:num w:numId="36">
    <w:abstractNumId w:val="22"/>
  </w:num>
  <w:num w:numId="37">
    <w:abstractNumId w:val="45"/>
  </w:num>
  <w:num w:numId="38">
    <w:abstractNumId w:val="29"/>
  </w:num>
  <w:num w:numId="39">
    <w:abstractNumId w:val="36"/>
  </w:num>
  <w:num w:numId="40">
    <w:abstractNumId w:val="20"/>
  </w:num>
  <w:num w:numId="41">
    <w:abstractNumId w:val="18"/>
  </w:num>
  <w:num w:numId="42">
    <w:abstractNumId w:val="9"/>
  </w:num>
  <w:num w:numId="43">
    <w:abstractNumId w:val="31"/>
  </w:num>
  <w:num w:numId="44">
    <w:abstractNumId w:val="7"/>
  </w:num>
  <w:num w:numId="45">
    <w:abstractNumId w:val="23"/>
  </w:num>
  <w:num w:numId="46">
    <w:abstractNumId w:val="3"/>
  </w:num>
  <w:num w:numId="47">
    <w:abstractNumId w:val="24"/>
  </w:num>
  <w:num w:numId="48">
    <w:abstractNumId w:val="46"/>
  </w:num>
  <w:num w:numId="49">
    <w:abstractNumId w:val="17"/>
  </w:num>
  <w:num w:numId="5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D01"/>
    <w:rsid w:val="00000F7E"/>
    <w:rsid w:val="00005459"/>
    <w:rsid w:val="0003191C"/>
    <w:rsid w:val="0003518B"/>
    <w:rsid w:val="0004300A"/>
    <w:rsid w:val="00051347"/>
    <w:rsid w:val="0005184C"/>
    <w:rsid w:val="00060424"/>
    <w:rsid w:val="00061FB4"/>
    <w:rsid w:val="000626CB"/>
    <w:rsid w:val="000649B9"/>
    <w:rsid w:val="00070EA1"/>
    <w:rsid w:val="00071CE2"/>
    <w:rsid w:val="00084DBB"/>
    <w:rsid w:val="0008702F"/>
    <w:rsid w:val="00090CFA"/>
    <w:rsid w:val="000935C4"/>
    <w:rsid w:val="0009430D"/>
    <w:rsid w:val="000A3302"/>
    <w:rsid w:val="000A45EC"/>
    <w:rsid w:val="000A5120"/>
    <w:rsid w:val="000A7106"/>
    <w:rsid w:val="000B0299"/>
    <w:rsid w:val="000B201F"/>
    <w:rsid w:val="000B689E"/>
    <w:rsid w:val="000C363B"/>
    <w:rsid w:val="000C67D7"/>
    <w:rsid w:val="000C7BF0"/>
    <w:rsid w:val="000D50ED"/>
    <w:rsid w:val="000D78D5"/>
    <w:rsid w:val="000E5769"/>
    <w:rsid w:val="000F160C"/>
    <w:rsid w:val="000F172E"/>
    <w:rsid w:val="000F3979"/>
    <w:rsid w:val="000F66FE"/>
    <w:rsid w:val="00104A4F"/>
    <w:rsid w:val="00105A39"/>
    <w:rsid w:val="00106EB7"/>
    <w:rsid w:val="0012014A"/>
    <w:rsid w:val="00125006"/>
    <w:rsid w:val="001361CD"/>
    <w:rsid w:val="00136A4B"/>
    <w:rsid w:val="00137A7A"/>
    <w:rsid w:val="001413D1"/>
    <w:rsid w:val="001419DD"/>
    <w:rsid w:val="001449BC"/>
    <w:rsid w:val="00151BD0"/>
    <w:rsid w:val="001528DF"/>
    <w:rsid w:val="00157547"/>
    <w:rsid w:val="00157F42"/>
    <w:rsid w:val="00167C88"/>
    <w:rsid w:val="00174C34"/>
    <w:rsid w:val="00175852"/>
    <w:rsid w:val="0018054A"/>
    <w:rsid w:val="00180596"/>
    <w:rsid w:val="00182CD0"/>
    <w:rsid w:val="001964F3"/>
    <w:rsid w:val="00196E14"/>
    <w:rsid w:val="001A4939"/>
    <w:rsid w:val="001A5E96"/>
    <w:rsid w:val="001C008B"/>
    <w:rsid w:val="001D353C"/>
    <w:rsid w:val="001D5003"/>
    <w:rsid w:val="001D7D12"/>
    <w:rsid w:val="001E2B3C"/>
    <w:rsid w:val="001E3123"/>
    <w:rsid w:val="001E3A07"/>
    <w:rsid w:val="001F35AC"/>
    <w:rsid w:val="001F60CE"/>
    <w:rsid w:val="00222852"/>
    <w:rsid w:val="00224D83"/>
    <w:rsid w:val="00224F1F"/>
    <w:rsid w:val="00233411"/>
    <w:rsid w:val="00243F2F"/>
    <w:rsid w:val="00251E80"/>
    <w:rsid w:val="00253B65"/>
    <w:rsid w:val="00260A51"/>
    <w:rsid w:val="00262CDF"/>
    <w:rsid w:val="00272C45"/>
    <w:rsid w:val="00293954"/>
    <w:rsid w:val="00296CF3"/>
    <w:rsid w:val="002A1216"/>
    <w:rsid w:val="002A5F0C"/>
    <w:rsid w:val="002B3B15"/>
    <w:rsid w:val="002C1FD0"/>
    <w:rsid w:val="002C4C28"/>
    <w:rsid w:val="002C69C5"/>
    <w:rsid w:val="002C7AF6"/>
    <w:rsid w:val="002D5156"/>
    <w:rsid w:val="002E403C"/>
    <w:rsid w:val="002F0104"/>
    <w:rsid w:val="00307D1E"/>
    <w:rsid w:val="00317996"/>
    <w:rsid w:val="00324DD3"/>
    <w:rsid w:val="00331541"/>
    <w:rsid w:val="0034070D"/>
    <w:rsid w:val="003723A9"/>
    <w:rsid w:val="00375713"/>
    <w:rsid w:val="0038117D"/>
    <w:rsid w:val="00393C55"/>
    <w:rsid w:val="003A0394"/>
    <w:rsid w:val="003A2A0F"/>
    <w:rsid w:val="003A2C03"/>
    <w:rsid w:val="003C5320"/>
    <w:rsid w:val="003D3442"/>
    <w:rsid w:val="003E098B"/>
    <w:rsid w:val="003E1F2D"/>
    <w:rsid w:val="003F139E"/>
    <w:rsid w:val="003F40F4"/>
    <w:rsid w:val="0040156B"/>
    <w:rsid w:val="00411822"/>
    <w:rsid w:val="00423372"/>
    <w:rsid w:val="00432CE4"/>
    <w:rsid w:val="0043382A"/>
    <w:rsid w:val="00441DE5"/>
    <w:rsid w:val="00446B19"/>
    <w:rsid w:val="004540BF"/>
    <w:rsid w:val="00454407"/>
    <w:rsid w:val="00455063"/>
    <w:rsid w:val="004602C3"/>
    <w:rsid w:val="004750E1"/>
    <w:rsid w:val="0047791A"/>
    <w:rsid w:val="004926B2"/>
    <w:rsid w:val="004A74CD"/>
    <w:rsid w:val="004B22F6"/>
    <w:rsid w:val="004B3C7F"/>
    <w:rsid w:val="004B6910"/>
    <w:rsid w:val="004C0D5A"/>
    <w:rsid w:val="004C30AF"/>
    <w:rsid w:val="004C3F40"/>
    <w:rsid w:val="004E205C"/>
    <w:rsid w:val="004E2663"/>
    <w:rsid w:val="004E37D4"/>
    <w:rsid w:val="004F70F5"/>
    <w:rsid w:val="004F7CE4"/>
    <w:rsid w:val="00501259"/>
    <w:rsid w:val="00506234"/>
    <w:rsid w:val="00506632"/>
    <w:rsid w:val="00506F5D"/>
    <w:rsid w:val="005129EB"/>
    <w:rsid w:val="00514D64"/>
    <w:rsid w:val="005247C6"/>
    <w:rsid w:val="0052485D"/>
    <w:rsid w:val="00546974"/>
    <w:rsid w:val="00547D06"/>
    <w:rsid w:val="00555E86"/>
    <w:rsid w:val="005637D7"/>
    <w:rsid w:val="005645A7"/>
    <w:rsid w:val="00566645"/>
    <w:rsid w:val="005837DD"/>
    <w:rsid w:val="005844D2"/>
    <w:rsid w:val="005926D6"/>
    <w:rsid w:val="00595CE2"/>
    <w:rsid w:val="00596E06"/>
    <w:rsid w:val="005A2955"/>
    <w:rsid w:val="005B54AD"/>
    <w:rsid w:val="005B5561"/>
    <w:rsid w:val="005B6FF6"/>
    <w:rsid w:val="005C0016"/>
    <w:rsid w:val="005C356B"/>
    <w:rsid w:val="00600003"/>
    <w:rsid w:val="00600A37"/>
    <w:rsid w:val="0061075F"/>
    <w:rsid w:val="00610A89"/>
    <w:rsid w:val="00612EBA"/>
    <w:rsid w:val="006245BF"/>
    <w:rsid w:val="00625034"/>
    <w:rsid w:val="00625619"/>
    <w:rsid w:val="00640A8D"/>
    <w:rsid w:val="00641371"/>
    <w:rsid w:val="0064157E"/>
    <w:rsid w:val="00642025"/>
    <w:rsid w:val="0064443C"/>
    <w:rsid w:val="00644F54"/>
    <w:rsid w:val="00646225"/>
    <w:rsid w:val="00656EF0"/>
    <w:rsid w:val="006623BB"/>
    <w:rsid w:val="006634C1"/>
    <w:rsid w:val="006669F9"/>
    <w:rsid w:val="00672077"/>
    <w:rsid w:val="00685E04"/>
    <w:rsid w:val="00687864"/>
    <w:rsid w:val="006915E3"/>
    <w:rsid w:val="00694FA3"/>
    <w:rsid w:val="006A3106"/>
    <w:rsid w:val="006B00EC"/>
    <w:rsid w:val="006B01A1"/>
    <w:rsid w:val="006B21DF"/>
    <w:rsid w:val="006B4045"/>
    <w:rsid w:val="006C2293"/>
    <w:rsid w:val="006C2C0F"/>
    <w:rsid w:val="006D1439"/>
    <w:rsid w:val="006F163C"/>
    <w:rsid w:val="006F17D7"/>
    <w:rsid w:val="006F7C00"/>
    <w:rsid w:val="0070190C"/>
    <w:rsid w:val="00701AE3"/>
    <w:rsid w:val="007045F4"/>
    <w:rsid w:val="007050D4"/>
    <w:rsid w:val="00706EEA"/>
    <w:rsid w:val="007116B2"/>
    <w:rsid w:val="0071469C"/>
    <w:rsid w:val="00730577"/>
    <w:rsid w:val="00736323"/>
    <w:rsid w:val="00736D7C"/>
    <w:rsid w:val="007374A7"/>
    <w:rsid w:val="00740DC7"/>
    <w:rsid w:val="00743E0F"/>
    <w:rsid w:val="00747EF7"/>
    <w:rsid w:val="00755446"/>
    <w:rsid w:val="0075634E"/>
    <w:rsid w:val="007638F7"/>
    <w:rsid w:val="00770EE7"/>
    <w:rsid w:val="00774CF1"/>
    <w:rsid w:val="00776673"/>
    <w:rsid w:val="00780572"/>
    <w:rsid w:val="00783A75"/>
    <w:rsid w:val="00793BF4"/>
    <w:rsid w:val="00795503"/>
    <w:rsid w:val="007B0838"/>
    <w:rsid w:val="007D60D8"/>
    <w:rsid w:val="007D68A6"/>
    <w:rsid w:val="007D6E49"/>
    <w:rsid w:val="007D73A8"/>
    <w:rsid w:val="007E41C3"/>
    <w:rsid w:val="007F36EB"/>
    <w:rsid w:val="00806C91"/>
    <w:rsid w:val="00807933"/>
    <w:rsid w:val="0081082A"/>
    <w:rsid w:val="00814996"/>
    <w:rsid w:val="00826711"/>
    <w:rsid w:val="00837CA2"/>
    <w:rsid w:val="008407E5"/>
    <w:rsid w:val="00842C15"/>
    <w:rsid w:val="00845586"/>
    <w:rsid w:val="008511F2"/>
    <w:rsid w:val="0085411B"/>
    <w:rsid w:val="00861C9D"/>
    <w:rsid w:val="00867FB4"/>
    <w:rsid w:val="00871EE7"/>
    <w:rsid w:val="0087448A"/>
    <w:rsid w:val="00875C20"/>
    <w:rsid w:val="008A45E5"/>
    <w:rsid w:val="008B6B18"/>
    <w:rsid w:val="008B78D6"/>
    <w:rsid w:val="008D2A88"/>
    <w:rsid w:val="008D7038"/>
    <w:rsid w:val="008E532D"/>
    <w:rsid w:val="008F398C"/>
    <w:rsid w:val="008F6158"/>
    <w:rsid w:val="00901612"/>
    <w:rsid w:val="009049E7"/>
    <w:rsid w:val="00912A87"/>
    <w:rsid w:val="00912AC7"/>
    <w:rsid w:val="00915365"/>
    <w:rsid w:val="009169A3"/>
    <w:rsid w:val="009253F8"/>
    <w:rsid w:val="00930E54"/>
    <w:rsid w:val="00944E2E"/>
    <w:rsid w:val="00945BD3"/>
    <w:rsid w:val="0095333F"/>
    <w:rsid w:val="00957118"/>
    <w:rsid w:val="00967744"/>
    <w:rsid w:val="0097356A"/>
    <w:rsid w:val="00986916"/>
    <w:rsid w:val="009A0329"/>
    <w:rsid w:val="009A0816"/>
    <w:rsid w:val="009A6D5B"/>
    <w:rsid w:val="009B104E"/>
    <w:rsid w:val="009B5F53"/>
    <w:rsid w:val="009C0808"/>
    <w:rsid w:val="009C0876"/>
    <w:rsid w:val="009C1782"/>
    <w:rsid w:val="009D59E9"/>
    <w:rsid w:val="009E156D"/>
    <w:rsid w:val="009E3690"/>
    <w:rsid w:val="009F04F2"/>
    <w:rsid w:val="009F2B58"/>
    <w:rsid w:val="009F4B59"/>
    <w:rsid w:val="009F6D39"/>
    <w:rsid w:val="00A02532"/>
    <w:rsid w:val="00A03B13"/>
    <w:rsid w:val="00A22C22"/>
    <w:rsid w:val="00A35D88"/>
    <w:rsid w:val="00A41111"/>
    <w:rsid w:val="00A458EC"/>
    <w:rsid w:val="00A46608"/>
    <w:rsid w:val="00A55E7A"/>
    <w:rsid w:val="00A577D1"/>
    <w:rsid w:val="00A75F36"/>
    <w:rsid w:val="00A84AD3"/>
    <w:rsid w:val="00A85DEC"/>
    <w:rsid w:val="00A87FFE"/>
    <w:rsid w:val="00A90E49"/>
    <w:rsid w:val="00A91D0E"/>
    <w:rsid w:val="00AA1195"/>
    <w:rsid w:val="00AA1D18"/>
    <w:rsid w:val="00AA533E"/>
    <w:rsid w:val="00AC4EB3"/>
    <w:rsid w:val="00AC52DB"/>
    <w:rsid w:val="00AC7A4E"/>
    <w:rsid w:val="00AD3226"/>
    <w:rsid w:val="00AE3C9E"/>
    <w:rsid w:val="00AF0107"/>
    <w:rsid w:val="00AF0D23"/>
    <w:rsid w:val="00AF3527"/>
    <w:rsid w:val="00AF4988"/>
    <w:rsid w:val="00AF4AC1"/>
    <w:rsid w:val="00B04E67"/>
    <w:rsid w:val="00B0555C"/>
    <w:rsid w:val="00B14062"/>
    <w:rsid w:val="00B25F4D"/>
    <w:rsid w:val="00B31001"/>
    <w:rsid w:val="00B41F09"/>
    <w:rsid w:val="00B455D7"/>
    <w:rsid w:val="00B4634D"/>
    <w:rsid w:val="00B469FA"/>
    <w:rsid w:val="00B65DF7"/>
    <w:rsid w:val="00B75951"/>
    <w:rsid w:val="00B824D1"/>
    <w:rsid w:val="00B85565"/>
    <w:rsid w:val="00B857ED"/>
    <w:rsid w:val="00B973B8"/>
    <w:rsid w:val="00BB1E28"/>
    <w:rsid w:val="00BB27F6"/>
    <w:rsid w:val="00BB4096"/>
    <w:rsid w:val="00BB74ED"/>
    <w:rsid w:val="00BC5760"/>
    <w:rsid w:val="00BC57BA"/>
    <w:rsid w:val="00BC5FF4"/>
    <w:rsid w:val="00BD165B"/>
    <w:rsid w:val="00BD3F94"/>
    <w:rsid w:val="00BD5F97"/>
    <w:rsid w:val="00BD6751"/>
    <w:rsid w:val="00BE11ED"/>
    <w:rsid w:val="00BF5DDB"/>
    <w:rsid w:val="00C00C6D"/>
    <w:rsid w:val="00C00F0A"/>
    <w:rsid w:val="00C068AA"/>
    <w:rsid w:val="00C12F80"/>
    <w:rsid w:val="00C13172"/>
    <w:rsid w:val="00C154BC"/>
    <w:rsid w:val="00C20AEB"/>
    <w:rsid w:val="00C233D5"/>
    <w:rsid w:val="00C32BC0"/>
    <w:rsid w:val="00C352D0"/>
    <w:rsid w:val="00C47EB5"/>
    <w:rsid w:val="00C55835"/>
    <w:rsid w:val="00C67DEB"/>
    <w:rsid w:val="00C86486"/>
    <w:rsid w:val="00C9119B"/>
    <w:rsid w:val="00C91747"/>
    <w:rsid w:val="00C93630"/>
    <w:rsid w:val="00CA0482"/>
    <w:rsid w:val="00CA783A"/>
    <w:rsid w:val="00CC0E3F"/>
    <w:rsid w:val="00CD0D7A"/>
    <w:rsid w:val="00CD4317"/>
    <w:rsid w:val="00CD5B9A"/>
    <w:rsid w:val="00CD5EA3"/>
    <w:rsid w:val="00CF362C"/>
    <w:rsid w:val="00D01B83"/>
    <w:rsid w:val="00D03D8C"/>
    <w:rsid w:val="00D15B96"/>
    <w:rsid w:val="00D163B8"/>
    <w:rsid w:val="00D21C92"/>
    <w:rsid w:val="00D267F9"/>
    <w:rsid w:val="00D27A07"/>
    <w:rsid w:val="00D33709"/>
    <w:rsid w:val="00D34571"/>
    <w:rsid w:val="00D3586A"/>
    <w:rsid w:val="00D3709D"/>
    <w:rsid w:val="00D4047C"/>
    <w:rsid w:val="00D424FE"/>
    <w:rsid w:val="00D44320"/>
    <w:rsid w:val="00D52C36"/>
    <w:rsid w:val="00D52F5E"/>
    <w:rsid w:val="00D612A3"/>
    <w:rsid w:val="00D63D51"/>
    <w:rsid w:val="00D65781"/>
    <w:rsid w:val="00D71F36"/>
    <w:rsid w:val="00D73CAC"/>
    <w:rsid w:val="00D84FA7"/>
    <w:rsid w:val="00D90A89"/>
    <w:rsid w:val="00DA3E96"/>
    <w:rsid w:val="00DB2CEF"/>
    <w:rsid w:val="00DC4A8F"/>
    <w:rsid w:val="00DC4FE1"/>
    <w:rsid w:val="00DC5B10"/>
    <w:rsid w:val="00DD3DD9"/>
    <w:rsid w:val="00DD4EE2"/>
    <w:rsid w:val="00DE2BB3"/>
    <w:rsid w:val="00DE6D4A"/>
    <w:rsid w:val="00DF4F52"/>
    <w:rsid w:val="00E00B66"/>
    <w:rsid w:val="00E03C12"/>
    <w:rsid w:val="00E22311"/>
    <w:rsid w:val="00E25B4E"/>
    <w:rsid w:val="00E268E7"/>
    <w:rsid w:val="00E36E9E"/>
    <w:rsid w:val="00E45689"/>
    <w:rsid w:val="00E62014"/>
    <w:rsid w:val="00E656F2"/>
    <w:rsid w:val="00E74A73"/>
    <w:rsid w:val="00E7582E"/>
    <w:rsid w:val="00E7713D"/>
    <w:rsid w:val="00E83647"/>
    <w:rsid w:val="00E86505"/>
    <w:rsid w:val="00E87CF5"/>
    <w:rsid w:val="00E90134"/>
    <w:rsid w:val="00E93FA7"/>
    <w:rsid w:val="00EA0D50"/>
    <w:rsid w:val="00EA35CB"/>
    <w:rsid w:val="00ED65CF"/>
    <w:rsid w:val="00EF56A0"/>
    <w:rsid w:val="00F03145"/>
    <w:rsid w:val="00F03D93"/>
    <w:rsid w:val="00F04E35"/>
    <w:rsid w:val="00F10B93"/>
    <w:rsid w:val="00F2340E"/>
    <w:rsid w:val="00F23A1C"/>
    <w:rsid w:val="00F24CFD"/>
    <w:rsid w:val="00F26D36"/>
    <w:rsid w:val="00F551C7"/>
    <w:rsid w:val="00F56879"/>
    <w:rsid w:val="00F62BDF"/>
    <w:rsid w:val="00F75506"/>
    <w:rsid w:val="00F77239"/>
    <w:rsid w:val="00F8039A"/>
    <w:rsid w:val="00FA00A0"/>
    <w:rsid w:val="00FB1384"/>
    <w:rsid w:val="00FB2213"/>
    <w:rsid w:val="00FB2FF8"/>
    <w:rsid w:val="00FB3815"/>
    <w:rsid w:val="00FB3D01"/>
    <w:rsid w:val="00FB4AD0"/>
    <w:rsid w:val="00FB5928"/>
    <w:rsid w:val="00FB6C72"/>
    <w:rsid w:val="00FB6F09"/>
    <w:rsid w:val="00FC2B20"/>
    <w:rsid w:val="00FC4D29"/>
    <w:rsid w:val="00FD4B90"/>
    <w:rsid w:val="00FE7014"/>
    <w:rsid w:val="00FF5258"/>
    <w:rsid w:val="00FF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61FB4"/>
    <w:rPr>
      <w:rFonts w:ascii="Arial" w:hAnsi="Arial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61FB4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1FB4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061FB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FB4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61FB4"/>
    <w:pPr>
      <w:keepNext/>
      <w:spacing w:line="360" w:lineRule="auto"/>
      <w:outlineLvl w:val="4"/>
    </w:pPr>
    <w:rPr>
      <w:b/>
      <w:i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61FB4"/>
    <w:pPr>
      <w:keepNext/>
      <w:spacing w:line="360" w:lineRule="auto"/>
      <w:outlineLvl w:val="5"/>
    </w:pPr>
    <w:rPr>
      <w:i/>
      <w:sz w:val="1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61FB4"/>
    <w:pPr>
      <w:keepNext/>
      <w:spacing w:line="360" w:lineRule="auto"/>
      <w:outlineLvl w:val="6"/>
    </w:pPr>
    <w:rPr>
      <w:b/>
      <w:i/>
      <w:sz w:val="1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61FB4"/>
    <w:pPr>
      <w:keepNext/>
      <w:spacing w:line="360" w:lineRule="auto"/>
      <w:outlineLvl w:val="7"/>
    </w:pPr>
    <w:rPr>
      <w:i/>
      <w:sz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61FB4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lang w:val="en-GB"/>
    </w:rPr>
  </w:style>
  <w:style w:type="paragraph" w:styleId="Footer">
    <w:name w:val="footer"/>
    <w:basedOn w:val="Normal"/>
    <w:link w:val="FooterChar"/>
    <w:uiPriority w:val="99"/>
    <w:rsid w:val="00061F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03B13"/>
    <w:rPr>
      <w:rFonts w:ascii="Arial" w:hAnsi="Arial" w:cs="Times New Roman"/>
      <w:sz w:val="22"/>
      <w:lang w:val="en-GB"/>
    </w:rPr>
  </w:style>
  <w:style w:type="character" w:styleId="PageNumber">
    <w:name w:val="page number"/>
    <w:basedOn w:val="DefaultParagraphFont"/>
    <w:uiPriority w:val="99"/>
    <w:rsid w:val="00061FB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61FB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061FB4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rsid w:val="00061FB4"/>
    <w:pPr>
      <w:jc w:val="both"/>
    </w:pPr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061FB4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061FB4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  <w:lang w:val="en-GB"/>
    </w:rPr>
  </w:style>
  <w:style w:type="table" w:styleId="TableGrid">
    <w:name w:val="Table Grid"/>
    <w:basedOn w:val="TableNormal"/>
    <w:uiPriority w:val="99"/>
    <w:rsid w:val="00151BD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80572"/>
    <w:pPr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rsid w:val="00E93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93FA7"/>
    <w:rPr>
      <w:rFonts w:ascii="Tahoma" w:hAnsi="Tahoma" w:cs="Tahoma"/>
      <w:sz w:val="16"/>
      <w:szCs w:val="16"/>
      <w:lang w:val="en-GB"/>
    </w:rPr>
  </w:style>
  <w:style w:type="paragraph" w:customStyle="1" w:styleId="NormalParagraphStyle">
    <w:name w:val="NormalParagraphStyle"/>
    <w:basedOn w:val="Normal"/>
    <w:uiPriority w:val="99"/>
    <w:rsid w:val="00B455D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hyperlink" Target="http://www.lcci.org.uk/diploma-qualifications.a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lcci.org.uk" TargetMode="Externa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http://www.lcci.org.uk/Qualification-Search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mailto:internationalenquiries@edipl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yperlink" Target="http://www.lcci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ternationalenquiries@pearson.com" TargetMode="External"/><Relationship Id="rId14" Type="http://schemas.openxmlformats.org/officeDocument/2006/relationships/footer" Target="footer4.xml"/><Relationship Id="rId22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nationalenquiries@pearson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nationalenquiries@pears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24</Pages>
  <Words>4200</Words>
  <Characters>23943</Characters>
  <Application>Microsoft Office Outlook</Application>
  <DocSecurity>0</DocSecurity>
  <Lines>0</Lines>
  <Paragraphs>0</Paragraphs>
  <ScaleCrop>false</ScaleCrop>
  <Company>EDI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 Centre Application</dc:title>
  <dc:subject/>
  <dc:creator>Gail Booth</dc:creator>
  <cp:keywords/>
  <dc:description/>
  <cp:lastModifiedBy>berggreen_a</cp:lastModifiedBy>
  <cp:revision>2</cp:revision>
  <cp:lastPrinted>2011-04-18T10:23:00Z</cp:lastPrinted>
  <dcterms:created xsi:type="dcterms:W3CDTF">2014-11-25T14:42:00Z</dcterms:created>
  <dcterms:modified xsi:type="dcterms:W3CDTF">2014-11-25T14:42:00Z</dcterms:modified>
</cp:coreProperties>
</file>